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FF088" w14:textId="631BE2C8" w:rsidR="002519D3" w:rsidRPr="0035786B" w:rsidRDefault="002519D3" w:rsidP="002519D3">
      <w:pPr>
        <w:spacing w:line="240" w:lineRule="auto"/>
        <w:jc w:val="center"/>
        <w:rPr>
          <w:rFonts w:cs="Arial"/>
          <w:b/>
          <w:sz w:val="32"/>
          <w:u w:val="single"/>
        </w:rPr>
      </w:pPr>
      <w:r>
        <w:rPr>
          <w:rFonts w:cs="Arial"/>
          <w:b/>
          <w:sz w:val="32"/>
          <w:u w:val="single"/>
        </w:rPr>
        <w:t>F</w:t>
      </w:r>
      <w:r w:rsidR="00EC3776">
        <w:rPr>
          <w:rFonts w:cs="Arial"/>
          <w:b/>
          <w:sz w:val="32"/>
          <w:u w:val="single"/>
        </w:rPr>
        <w:t>iche de désignation des délégués</w:t>
      </w:r>
    </w:p>
    <w:p w14:paraId="1BEB9415" w14:textId="2A8FE50D" w:rsidR="002519D3" w:rsidRPr="00702FAB" w:rsidRDefault="002519D3" w:rsidP="0054400F">
      <w:pPr>
        <w:spacing w:line="240" w:lineRule="auto"/>
        <w:rPr>
          <w:rFonts w:cs="Arial"/>
          <w:bCs/>
        </w:rPr>
      </w:pPr>
    </w:p>
    <w:p w14:paraId="778FB7CE" w14:textId="77777777" w:rsidR="00702FAB" w:rsidRDefault="002519D3" w:rsidP="00702FAB">
      <w:pPr>
        <w:spacing w:before="240" w:after="120" w:line="240" w:lineRule="auto"/>
        <w:rPr>
          <w:rFonts w:cs="Arial"/>
          <w:bCs/>
          <w:sz w:val="24"/>
        </w:rPr>
      </w:pPr>
      <w:r w:rsidRPr="00EC3776">
        <w:rPr>
          <w:rFonts w:cs="Arial"/>
          <w:bCs/>
          <w:sz w:val="24"/>
        </w:rPr>
        <w:t xml:space="preserve">Sont désignés </w:t>
      </w:r>
      <w:r w:rsidR="003A5CE9" w:rsidRPr="001D071C">
        <w:rPr>
          <w:rFonts w:cs="Arial"/>
          <w:b/>
          <w:sz w:val="24"/>
          <w:u w:val="single"/>
        </w:rPr>
        <w:t>au sein du conseil municipal</w:t>
      </w:r>
      <w:r w:rsidR="003A5CE9">
        <w:rPr>
          <w:rFonts w:cs="Arial"/>
          <w:bCs/>
          <w:sz w:val="24"/>
        </w:rPr>
        <w:t xml:space="preserve"> </w:t>
      </w:r>
      <w:r w:rsidR="00EC3776">
        <w:rPr>
          <w:rFonts w:cs="Arial"/>
          <w:bCs/>
          <w:sz w:val="24"/>
        </w:rPr>
        <w:t>pour</w:t>
      </w:r>
      <w:r w:rsidRPr="00EC3776">
        <w:rPr>
          <w:rFonts w:cs="Arial"/>
          <w:bCs/>
          <w:sz w:val="24"/>
        </w:rPr>
        <w:t xml:space="preserve"> représent</w:t>
      </w:r>
      <w:r w:rsidR="00EC3776">
        <w:rPr>
          <w:rFonts w:cs="Arial"/>
          <w:bCs/>
          <w:sz w:val="24"/>
        </w:rPr>
        <w:t>er</w:t>
      </w:r>
      <w:r w:rsidR="00702FAB">
        <w:rPr>
          <w:rFonts w:cs="Arial"/>
          <w:bCs/>
          <w:sz w:val="24"/>
        </w:rPr>
        <w:t xml:space="preserve"> </w:t>
      </w:r>
      <w:r w:rsidRPr="00EC3776">
        <w:rPr>
          <w:rFonts w:cs="Arial"/>
          <w:bCs/>
          <w:sz w:val="24"/>
        </w:rPr>
        <w:t>la c</w:t>
      </w:r>
      <w:r w:rsidR="00EC3776">
        <w:rPr>
          <w:rFonts w:cs="Arial"/>
          <w:bCs/>
          <w:sz w:val="24"/>
        </w:rPr>
        <w:t>ommune</w:t>
      </w:r>
    </w:p>
    <w:p w14:paraId="34204F6D" w14:textId="4F83B330" w:rsidR="003A5CE9" w:rsidRPr="00EC3776" w:rsidRDefault="00702FAB" w:rsidP="00702FAB">
      <w:pPr>
        <w:tabs>
          <w:tab w:val="left" w:leader="dot" w:pos="9356"/>
        </w:tabs>
        <w:spacing w:before="120" w:after="120" w:line="240" w:lineRule="auto"/>
        <w:rPr>
          <w:rFonts w:cs="Arial"/>
          <w:bCs/>
          <w:sz w:val="24"/>
        </w:rPr>
      </w:pPr>
      <w:r>
        <w:rPr>
          <w:rFonts w:cs="Arial"/>
          <w:bCs/>
          <w:sz w:val="24"/>
        </w:rPr>
        <w:tab/>
      </w:r>
    </w:p>
    <w:p w14:paraId="2F77B63C" w14:textId="7395B100" w:rsidR="002519D3" w:rsidRPr="00702FAB" w:rsidRDefault="002519D3" w:rsidP="00702FAB">
      <w:pPr>
        <w:tabs>
          <w:tab w:val="left" w:leader="dot" w:pos="4678"/>
        </w:tabs>
        <w:spacing w:line="240" w:lineRule="auto"/>
        <w:rPr>
          <w:rFonts w:cs="Arial"/>
          <w:bCs/>
          <w:sz w:val="24"/>
        </w:rPr>
      </w:pPr>
      <w:r w:rsidRPr="00EC3776">
        <w:rPr>
          <w:rFonts w:cs="Arial"/>
          <w:bCs/>
          <w:sz w:val="24"/>
        </w:rPr>
        <w:t xml:space="preserve">Code postal : </w:t>
      </w:r>
      <w:r w:rsidR="00702FAB">
        <w:rPr>
          <w:rFonts w:cs="Arial"/>
          <w:bCs/>
          <w:sz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780"/>
        <w:gridCol w:w="3704"/>
      </w:tblGrid>
      <w:tr w:rsidR="002519D3" w:rsidRPr="00EC3776" w14:paraId="674296DC" w14:textId="77777777" w:rsidTr="002F432F">
        <w:tc>
          <w:tcPr>
            <w:tcW w:w="1728" w:type="dxa"/>
            <w:tcBorders>
              <w:top w:val="nil"/>
              <w:left w:val="nil"/>
            </w:tcBorders>
          </w:tcPr>
          <w:p w14:paraId="1E96F257" w14:textId="77777777" w:rsidR="002519D3" w:rsidRPr="00EC3776" w:rsidRDefault="002519D3" w:rsidP="002519D3">
            <w:pPr>
              <w:spacing w:line="240" w:lineRule="auto"/>
              <w:rPr>
                <w:rFonts w:cs="Arial"/>
                <w:b/>
                <w:sz w:val="24"/>
              </w:rPr>
            </w:pPr>
          </w:p>
        </w:tc>
        <w:tc>
          <w:tcPr>
            <w:tcW w:w="3780" w:type="dxa"/>
            <w:vAlign w:val="center"/>
          </w:tcPr>
          <w:p w14:paraId="1FDBC594" w14:textId="77777777" w:rsidR="002519D3" w:rsidRPr="00EC3776" w:rsidRDefault="002519D3" w:rsidP="002519D3">
            <w:pPr>
              <w:spacing w:before="120" w:after="120" w:line="240" w:lineRule="auto"/>
              <w:jc w:val="center"/>
              <w:rPr>
                <w:rFonts w:cs="Arial"/>
                <w:b/>
                <w:sz w:val="24"/>
              </w:rPr>
            </w:pPr>
            <w:r w:rsidRPr="00EC3776">
              <w:rPr>
                <w:rFonts w:cs="Arial"/>
                <w:b/>
                <w:sz w:val="24"/>
              </w:rPr>
              <w:t>TITULAIRE</w:t>
            </w:r>
          </w:p>
        </w:tc>
        <w:tc>
          <w:tcPr>
            <w:tcW w:w="3704" w:type="dxa"/>
            <w:vAlign w:val="center"/>
          </w:tcPr>
          <w:p w14:paraId="4D378DAA" w14:textId="11BA991E" w:rsidR="002519D3" w:rsidRPr="00EC3776" w:rsidRDefault="00A5683C" w:rsidP="002519D3">
            <w:pPr>
              <w:spacing w:before="120" w:after="120" w:line="240" w:lineRule="auto"/>
              <w:jc w:val="center"/>
              <w:rPr>
                <w:rFonts w:cs="Arial"/>
                <w:b/>
                <w:sz w:val="24"/>
              </w:rPr>
            </w:pPr>
            <w:r w:rsidRPr="00EC3776">
              <w:rPr>
                <w:rFonts w:cs="Arial"/>
                <w:b/>
                <w:sz w:val="24"/>
              </w:rPr>
              <w:t>SUPPLÉANT</w:t>
            </w:r>
          </w:p>
        </w:tc>
      </w:tr>
      <w:tr w:rsidR="002519D3" w:rsidRPr="00EC3776" w14:paraId="77EDF3C5" w14:textId="77777777" w:rsidTr="002F432F">
        <w:trPr>
          <w:trHeight w:val="825"/>
        </w:trPr>
        <w:tc>
          <w:tcPr>
            <w:tcW w:w="1728" w:type="dxa"/>
            <w:vAlign w:val="center"/>
          </w:tcPr>
          <w:p w14:paraId="00A2698A" w14:textId="77777777" w:rsidR="002519D3" w:rsidRPr="00EC3776" w:rsidRDefault="002519D3" w:rsidP="002519D3">
            <w:pPr>
              <w:spacing w:before="240" w:after="240" w:line="240" w:lineRule="auto"/>
              <w:rPr>
                <w:rFonts w:cs="Arial"/>
                <w:b/>
                <w:sz w:val="24"/>
              </w:rPr>
            </w:pPr>
            <w:r w:rsidRPr="00EC3776">
              <w:rPr>
                <w:rFonts w:cs="Arial"/>
                <w:b/>
                <w:sz w:val="24"/>
              </w:rPr>
              <w:t>NOM</w:t>
            </w:r>
          </w:p>
        </w:tc>
        <w:tc>
          <w:tcPr>
            <w:tcW w:w="3780" w:type="dxa"/>
            <w:vAlign w:val="center"/>
          </w:tcPr>
          <w:p w14:paraId="71B79105" w14:textId="77777777" w:rsidR="002519D3" w:rsidRPr="00EC3776" w:rsidRDefault="002519D3" w:rsidP="002519D3">
            <w:pPr>
              <w:spacing w:before="240" w:after="240" w:line="240" w:lineRule="auto"/>
              <w:rPr>
                <w:rFonts w:cs="Arial"/>
                <w:bCs/>
                <w:sz w:val="24"/>
              </w:rPr>
            </w:pPr>
          </w:p>
        </w:tc>
        <w:tc>
          <w:tcPr>
            <w:tcW w:w="3704" w:type="dxa"/>
            <w:vAlign w:val="center"/>
          </w:tcPr>
          <w:p w14:paraId="2A436E5F" w14:textId="77777777" w:rsidR="002519D3" w:rsidRPr="00EC3776" w:rsidRDefault="002519D3" w:rsidP="002519D3">
            <w:pPr>
              <w:spacing w:before="240" w:after="240" w:line="240" w:lineRule="auto"/>
              <w:rPr>
                <w:rFonts w:cs="Arial"/>
                <w:bCs/>
                <w:sz w:val="24"/>
              </w:rPr>
            </w:pPr>
          </w:p>
        </w:tc>
      </w:tr>
      <w:tr w:rsidR="002519D3" w:rsidRPr="00EC3776" w14:paraId="57605CDF" w14:textId="77777777" w:rsidTr="002F432F">
        <w:trPr>
          <w:trHeight w:val="825"/>
        </w:trPr>
        <w:tc>
          <w:tcPr>
            <w:tcW w:w="1728" w:type="dxa"/>
            <w:vAlign w:val="center"/>
          </w:tcPr>
          <w:p w14:paraId="7EADD4C8" w14:textId="77777777" w:rsidR="002519D3" w:rsidRPr="00EC3776" w:rsidRDefault="002519D3" w:rsidP="002519D3">
            <w:pPr>
              <w:spacing w:before="240" w:after="240" w:line="240" w:lineRule="auto"/>
              <w:rPr>
                <w:rFonts w:cs="Arial"/>
                <w:b/>
                <w:sz w:val="24"/>
              </w:rPr>
            </w:pPr>
            <w:r w:rsidRPr="00EC3776">
              <w:rPr>
                <w:rFonts w:cs="Arial"/>
                <w:b/>
                <w:sz w:val="24"/>
              </w:rPr>
              <w:t>Prénom</w:t>
            </w:r>
          </w:p>
        </w:tc>
        <w:tc>
          <w:tcPr>
            <w:tcW w:w="3780" w:type="dxa"/>
            <w:vAlign w:val="center"/>
          </w:tcPr>
          <w:p w14:paraId="6DC9058C" w14:textId="77777777" w:rsidR="002519D3" w:rsidRPr="00EC3776" w:rsidRDefault="002519D3" w:rsidP="002519D3">
            <w:pPr>
              <w:spacing w:before="240" w:after="240" w:line="240" w:lineRule="auto"/>
              <w:rPr>
                <w:rFonts w:cs="Arial"/>
                <w:bCs/>
                <w:sz w:val="24"/>
              </w:rPr>
            </w:pPr>
          </w:p>
        </w:tc>
        <w:tc>
          <w:tcPr>
            <w:tcW w:w="3704" w:type="dxa"/>
            <w:vAlign w:val="center"/>
          </w:tcPr>
          <w:p w14:paraId="53E6C6AA" w14:textId="77777777" w:rsidR="002519D3" w:rsidRPr="00EC3776" w:rsidRDefault="002519D3" w:rsidP="002519D3">
            <w:pPr>
              <w:spacing w:before="240" w:after="240" w:line="240" w:lineRule="auto"/>
              <w:rPr>
                <w:rFonts w:cs="Arial"/>
                <w:bCs/>
                <w:sz w:val="24"/>
              </w:rPr>
            </w:pPr>
          </w:p>
        </w:tc>
      </w:tr>
      <w:tr w:rsidR="002519D3" w:rsidRPr="00EC3776" w14:paraId="74A0A5EB" w14:textId="77777777" w:rsidTr="002F432F">
        <w:trPr>
          <w:trHeight w:val="825"/>
        </w:trPr>
        <w:tc>
          <w:tcPr>
            <w:tcW w:w="1728" w:type="dxa"/>
            <w:vAlign w:val="center"/>
          </w:tcPr>
          <w:p w14:paraId="26D7AD2E" w14:textId="65892D84" w:rsidR="002519D3" w:rsidRPr="00EC3776" w:rsidRDefault="002519D3" w:rsidP="002519D3">
            <w:pPr>
              <w:spacing w:before="240" w:after="240" w:line="240" w:lineRule="auto"/>
              <w:rPr>
                <w:rFonts w:cs="Arial"/>
                <w:b/>
                <w:sz w:val="24"/>
              </w:rPr>
            </w:pPr>
            <w:r w:rsidRPr="00EC3776">
              <w:rPr>
                <w:rFonts w:cs="Arial"/>
                <w:b/>
                <w:sz w:val="24"/>
              </w:rPr>
              <w:t>Mandat</w:t>
            </w:r>
          </w:p>
        </w:tc>
        <w:tc>
          <w:tcPr>
            <w:tcW w:w="3780" w:type="dxa"/>
            <w:vAlign w:val="center"/>
          </w:tcPr>
          <w:p w14:paraId="3B1B9334" w14:textId="77777777" w:rsidR="002519D3" w:rsidRPr="00EC3776" w:rsidRDefault="002519D3" w:rsidP="002519D3">
            <w:pPr>
              <w:spacing w:before="240" w:after="240" w:line="240" w:lineRule="auto"/>
              <w:rPr>
                <w:rFonts w:cs="Arial"/>
                <w:bCs/>
                <w:sz w:val="24"/>
              </w:rPr>
            </w:pPr>
          </w:p>
        </w:tc>
        <w:tc>
          <w:tcPr>
            <w:tcW w:w="3704" w:type="dxa"/>
            <w:vAlign w:val="center"/>
          </w:tcPr>
          <w:p w14:paraId="2BEB1566" w14:textId="77777777" w:rsidR="002519D3" w:rsidRPr="00EC3776" w:rsidRDefault="002519D3" w:rsidP="002519D3">
            <w:pPr>
              <w:spacing w:before="240" w:after="240" w:line="240" w:lineRule="auto"/>
              <w:rPr>
                <w:rFonts w:cs="Arial"/>
                <w:bCs/>
                <w:sz w:val="24"/>
              </w:rPr>
            </w:pPr>
          </w:p>
        </w:tc>
      </w:tr>
      <w:tr w:rsidR="002519D3" w:rsidRPr="00EC3776" w14:paraId="6EC1AFFC" w14:textId="77777777" w:rsidTr="002F432F">
        <w:trPr>
          <w:trHeight w:val="825"/>
        </w:trPr>
        <w:tc>
          <w:tcPr>
            <w:tcW w:w="1728" w:type="dxa"/>
            <w:vAlign w:val="center"/>
          </w:tcPr>
          <w:p w14:paraId="520A2D98" w14:textId="3549AF93" w:rsidR="002519D3" w:rsidRPr="00EC3776" w:rsidRDefault="00EC3776" w:rsidP="002519D3">
            <w:pPr>
              <w:spacing w:before="240" w:after="240" w:line="240" w:lineRule="auto"/>
              <w:rPr>
                <w:rFonts w:cs="Arial"/>
                <w:b/>
                <w:sz w:val="24"/>
              </w:rPr>
            </w:pPr>
            <w:r w:rsidRPr="00EC3776">
              <w:rPr>
                <w:rFonts w:cs="Arial"/>
                <w:b/>
                <w:sz w:val="24"/>
              </w:rPr>
              <w:t>Tél</w:t>
            </w:r>
            <w:r>
              <w:rPr>
                <w:rFonts w:cs="Arial"/>
                <w:b/>
                <w:sz w:val="24"/>
              </w:rPr>
              <w:t>éphone</w:t>
            </w:r>
          </w:p>
        </w:tc>
        <w:tc>
          <w:tcPr>
            <w:tcW w:w="3780" w:type="dxa"/>
            <w:vAlign w:val="center"/>
          </w:tcPr>
          <w:p w14:paraId="6B83F88F" w14:textId="77777777" w:rsidR="002519D3" w:rsidRPr="00EC3776" w:rsidRDefault="002519D3" w:rsidP="002519D3">
            <w:pPr>
              <w:spacing w:before="240" w:after="240" w:line="240" w:lineRule="auto"/>
              <w:rPr>
                <w:rFonts w:cs="Arial"/>
                <w:bCs/>
                <w:sz w:val="24"/>
              </w:rPr>
            </w:pPr>
          </w:p>
        </w:tc>
        <w:tc>
          <w:tcPr>
            <w:tcW w:w="3704" w:type="dxa"/>
            <w:vAlign w:val="center"/>
          </w:tcPr>
          <w:p w14:paraId="40E365B5" w14:textId="77777777" w:rsidR="002519D3" w:rsidRPr="00EC3776" w:rsidRDefault="002519D3" w:rsidP="002519D3">
            <w:pPr>
              <w:spacing w:before="240" w:after="240" w:line="240" w:lineRule="auto"/>
              <w:rPr>
                <w:rFonts w:cs="Arial"/>
                <w:bCs/>
                <w:sz w:val="24"/>
              </w:rPr>
            </w:pPr>
          </w:p>
        </w:tc>
      </w:tr>
      <w:tr w:rsidR="002519D3" w:rsidRPr="00EC3776" w14:paraId="10DD2325" w14:textId="77777777" w:rsidTr="002F432F">
        <w:trPr>
          <w:trHeight w:val="825"/>
        </w:trPr>
        <w:tc>
          <w:tcPr>
            <w:tcW w:w="1728" w:type="dxa"/>
            <w:vAlign w:val="center"/>
          </w:tcPr>
          <w:p w14:paraId="17895195" w14:textId="292CCB21" w:rsidR="002519D3" w:rsidRPr="00EC3776" w:rsidRDefault="00EC3776" w:rsidP="002519D3">
            <w:pPr>
              <w:spacing w:before="240" w:after="240" w:line="240" w:lineRule="auto"/>
              <w:rPr>
                <w:rFonts w:cs="Arial"/>
                <w:b/>
                <w:sz w:val="24"/>
              </w:rPr>
            </w:pPr>
            <w:r>
              <w:rPr>
                <w:rFonts w:cs="Arial"/>
                <w:b/>
                <w:sz w:val="24"/>
              </w:rPr>
              <w:t>Adresse mèl</w:t>
            </w:r>
          </w:p>
        </w:tc>
        <w:tc>
          <w:tcPr>
            <w:tcW w:w="3780" w:type="dxa"/>
            <w:vAlign w:val="center"/>
          </w:tcPr>
          <w:p w14:paraId="0A0B7E80" w14:textId="77777777" w:rsidR="002519D3" w:rsidRPr="00EC3776" w:rsidRDefault="002519D3" w:rsidP="002519D3">
            <w:pPr>
              <w:spacing w:before="240" w:after="240" w:line="240" w:lineRule="auto"/>
              <w:rPr>
                <w:rFonts w:cs="Arial"/>
                <w:bCs/>
                <w:sz w:val="24"/>
              </w:rPr>
            </w:pPr>
          </w:p>
        </w:tc>
        <w:tc>
          <w:tcPr>
            <w:tcW w:w="3704" w:type="dxa"/>
            <w:vAlign w:val="center"/>
          </w:tcPr>
          <w:p w14:paraId="76009EE8" w14:textId="77777777" w:rsidR="002519D3" w:rsidRPr="00EC3776" w:rsidRDefault="002519D3" w:rsidP="002519D3">
            <w:pPr>
              <w:spacing w:before="240" w:after="240" w:line="240" w:lineRule="auto"/>
              <w:rPr>
                <w:rFonts w:cs="Arial"/>
                <w:bCs/>
                <w:sz w:val="24"/>
              </w:rPr>
            </w:pPr>
          </w:p>
        </w:tc>
      </w:tr>
    </w:tbl>
    <w:p w14:paraId="32561353" w14:textId="25E2CC87" w:rsidR="00EC3776" w:rsidRPr="00EC3776" w:rsidRDefault="00EC3776" w:rsidP="4FC49326">
      <w:pPr>
        <w:spacing w:before="120" w:after="120" w:line="240" w:lineRule="auto"/>
        <w:rPr>
          <w:rFonts w:cs="Arial"/>
          <w:sz w:val="24"/>
        </w:rPr>
      </w:pPr>
      <w:r w:rsidRPr="4FC49326">
        <w:rPr>
          <w:rFonts w:cs="Arial"/>
          <w:sz w:val="24"/>
        </w:rPr>
        <w:t xml:space="preserve">Les délégués désignés seront les interlocuteurs privilégiés de votre collectivité auprès de Communes forestières </w:t>
      </w:r>
      <w:r w:rsidR="0054400F">
        <w:rPr>
          <w:rFonts w:cs="Arial"/>
          <w:sz w:val="24"/>
        </w:rPr>
        <w:t>France et du réseau en Bourgogne-Franche-Comté</w:t>
      </w:r>
    </w:p>
    <w:p w14:paraId="436ACAD2" w14:textId="79FABBF3" w:rsidR="002519D3" w:rsidRPr="0010037B" w:rsidRDefault="002519D3" w:rsidP="4FC49326">
      <w:pPr>
        <w:tabs>
          <w:tab w:val="left" w:leader="dot" w:pos="5670"/>
          <w:tab w:val="left" w:pos="6521"/>
        </w:tabs>
        <w:spacing w:before="120" w:line="240" w:lineRule="auto"/>
        <w:rPr>
          <w:rFonts w:cs="Arial"/>
          <w:sz w:val="24"/>
        </w:rPr>
      </w:pPr>
      <w:r w:rsidRPr="4FC49326">
        <w:rPr>
          <w:rFonts w:cs="Arial"/>
          <w:sz w:val="24"/>
        </w:rPr>
        <w:t>Fait à</w:t>
      </w:r>
      <w:r>
        <w:tab/>
      </w:r>
      <w:r w:rsidRPr="4FC49326">
        <w:rPr>
          <w:rFonts w:cs="Arial"/>
          <w:sz w:val="24"/>
        </w:rPr>
        <w:t>,</w:t>
      </w:r>
      <w:r w:rsidR="00EC3776" w:rsidRPr="4FC49326">
        <w:rPr>
          <w:rFonts w:cs="Arial"/>
          <w:sz w:val="24"/>
        </w:rPr>
        <w:t xml:space="preserve"> le</w:t>
      </w:r>
      <w:r w:rsidR="00702FAB" w:rsidRPr="4FC49326">
        <w:rPr>
          <w:rFonts w:cs="Arial"/>
          <w:sz w:val="24"/>
        </w:rPr>
        <w:t xml:space="preserve"> </w:t>
      </w:r>
      <w:r>
        <w:tab/>
      </w:r>
      <w:r w:rsidR="00EC3776" w:rsidRPr="4FC49326">
        <w:rPr>
          <w:rFonts w:cs="Arial"/>
          <w:sz w:val="24"/>
        </w:rPr>
        <w:t>/</w:t>
      </w:r>
      <w:r>
        <w:tab/>
      </w:r>
      <w:r w:rsidR="00EC3776" w:rsidRPr="4FC49326">
        <w:rPr>
          <w:rFonts w:cs="Arial"/>
          <w:sz w:val="24"/>
        </w:rPr>
        <w:t>/2026</w:t>
      </w:r>
    </w:p>
    <w:p w14:paraId="73A894E7" w14:textId="3D8EE6A5" w:rsidR="00EC3776" w:rsidRPr="00EC3776" w:rsidRDefault="00EC3776" w:rsidP="4FC49326">
      <w:pPr>
        <w:spacing w:line="240" w:lineRule="auto"/>
        <w:rPr>
          <w:rFonts w:cs="Arial"/>
          <w:sz w:val="24"/>
        </w:rPr>
      </w:pPr>
      <w:r w:rsidRPr="4FC49326">
        <w:rPr>
          <w:rFonts w:cs="Arial"/>
          <w:sz w:val="24"/>
        </w:rPr>
        <w:t>Cachet et signature</w:t>
      </w:r>
    </w:p>
    <w:p w14:paraId="7324012A" w14:textId="38EA74C4" w:rsidR="002519D3" w:rsidRPr="00EC3776" w:rsidRDefault="002519D3" w:rsidP="4FC49326">
      <w:pPr>
        <w:spacing w:before="1080" w:line="240" w:lineRule="auto"/>
        <w:rPr>
          <w:rFonts w:cs="Arial"/>
          <w:b/>
          <w:bCs/>
          <w:sz w:val="24"/>
        </w:rPr>
      </w:pPr>
      <w:r w:rsidRPr="4FC49326">
        <w:rPr>
          <w:rFonts w:cs="Arial"/>
          <w:b/>
          <w:bCs/>
          <w:sz w:val="24"/>
        </w:rPr>
        <w:t>À retourner :</w:t>
      </w:r>
    </w:p>
    <w:p w14:paraId="103E5341" w14:textId="0A1059E5" w:rsidR="0014683D" w:rsidRDefault="00702FAB" w:rsidP="4FC49326">
      <w:pPr>
        <w:spacing w:line="240" w:lineRule="auto"/>
        <w:rPr>
          <w:rFonts w:cs="Arial"/>
          <w:sz w:val="24"/>
        </w:rPr>
      </w:pPr>
      <w:r w:rsidRPr="4FC49326">
        <w:rPr>
          <w:rFonts w:cs="Arial"/>
          <w:b/>
          <w:bCs/>
          <w:sz w:val="24"/>
        </w:rPr>
        <w:t>&gt; p</w:t>
      </w:r>
      <w:r w:rsidR="002519D3" w:rsidRPr="4FC49326">
        <w:rPr>
          <w:rFonts w:cs="Arial"/>
          <w:b/>
          <w:bCs/>
          <w:sz w:val="24"/>
        </w:rPr>
        <w:t xml:space="preserve">ar courrier : </w:t>
      </w:r>
      <w:r w:rsidR="002519D3" w:rsidRPr="4FC49326">
        <w:rPr>
          <w:rFonts w:cs="Arial"/>
          <w:sz w:val="24"/>
        </w:rPr>
        <w:t xml:space="preserve">Communes forestières </w:t>
      </w:r>
      <w:r w:rsidR="0054400F">
        <w:rPr>
          <w:rFonts w:cs="Arial"/>
          <w:sz w:val="24"/>
        </w:rPr>
        <w:t>Bourgogne-Franche-Comté</w:t>
      </w:r>
    </w:p>
    <w:p w14:paraId="09B78372" w14:textId="5826A54B" w:rsidR="002519D3" w:rsidRDefault="0014683D" w:rsidP="4FC49326">
      <w:pPr>
        <w:spacing w:line="240" w:lineRule="auto"/>
        <w:ind w:firstLine="1560"/>
        <w:rPr>
          <w:rFonts w:cs="Arial"/>
          <w:sz w:val="24"/>
        </w:rPr>
      </w:pPr>
      <w:r w:rsidRPr="4FC49326">
        <w:rPr>
          <w:rFonts w:cs="Arial"/>
          <w:sz w:val="24"/>
        </w:rPr>
        <w:t>Maison de la forêt et du bois, 20 rue François Villon</w:t>
      </w:r>
    </w:p>
    <w:p w14:paraId="5E4F1214" w14:textId="4A0BFE9F" w:rsidR="0014683D" w:rsidRPr="00702FAB" w:rsidRDefault="0014683D" w:rsidP="4FC49326">
      <w:pPr>
        <w:spacing w:line="240" w:lineRule="auto"/>
        <w:ind w:firstLine="1560"/>
        <w:rPr>
          <w:rFonts w:cs="Arial"/>
          <w:b/>
          <w:bCs/>
          <w:sz w:val="24"/>
        </w:rPr>
      </w:pPr>
      <w:r w:rsidRPr="4FC49326">
        <w:rPr>
          <w:rFonts w:cs="Arial"/>
          <w:sz w:val="24"/>
        </w:rPr>
        <w:t>25041 BESANCON cedex</w:t>
      </w:r>
    </w:p>
    <w:p w14:paraId="603A5B05" w14:textId="13B86DF6" w:rsidR="002519D3" w:rsidRPr="00EC3776" w:rsidRDefault="00702FAB" w:rsidP="4FC49326">
      <w:pPr>
        <w:spacing w:line="240" w:lineRule="auto"/>
        <w:rPr>
          <w:rFonts w:cs="Arial"/>
          <w:sz w:val="24"/>
          <w:highlight w:val="yellow"/>
        </w:rPr>
      </w:pPr>
      <w:r w:rsidRPr="4FC49326">
        <w:rPr>
          <w:rFonts w:cs="Arial"/>
          <w:b/>
          <w:bCs/>
          <w:sz w:val="24"/>
        </w:rPr>
        <w:t>&gt; o</w:t>
      </w:r>
      <w:r w:rsidR="002519D3" w:rsidRPr="4FC49326">
        <w:rPr>
          <w:rFonts w:cs="Arial"/>
          <w:b/>
          <w:bCs/>
          <w:sz w:val="24"/>
        </w:rPr>
        <w:t>u par m</w:t>
      </w:r>
      <w:r w:rsidR="00EC3776" w:rsidRPr="4FC49326">
        <w:rPr>
          <w:rFonts w:cs="Arial"/>
          <w:b/>
          <w:bCs/>
          <w:sz w:val="24"/>
        </w:rPr>
        <w:t>è</w:t>
      </w:r>
      <w:r w:rsidR="002519D3" w:rsidRPr="4FC49326">
        <w:rPr>
          <w:rFonts w:cs="Arial"/>
          <w:b/>
          <w:bCs/>
          <w:sz w:val="24"/>
        </w:rPr>
        <w:t xml:space="preserve">l : </w:t>
      </w:r>
      <w:hyperlink r:id="rId11" w:history="1">
        <w:r w:rsidR="0054400F" w:rsidRPr="00375912">
          <w:rPr>
            <w:rStyle w:val="Lienhypertexte"/>
            <w:rFonts w:cs="Arial"/>
            <w:sz w:val="24"/>
          </w:rPr>
          <w:t>bourgognefranchecomte@communesforestieres.org</w:t>
        </w:r>
      </w:hyperlink>
    </w:p>
    <w:p w14:paraId="0F4FB560" w14:textId="2BA6BA95" w:rsidR="002519D3" w:rsidRPr="002519D3" w:rsidRDefault="002519D3" w:rsidP="4FC49326">
      <w:pPr>
        <w:spacing w:before="120" w:line="240" w:lineRule="auto"/>
        <w:rPr>
          <w:rFonts w:cs="Arial"/>
          <w:sz w:val="18"/>
          <w:szCs w:val="18"/>
        </w:rPr>
      </w:pPr>
      <w:r w:rsidRPr="4FC49326">
        <w:rPr>
          <w:rFonts w:cs="Arial"/>
          <w:sz w:val="18"/>
          <w:szCs w:val="18"/>
        </w:rPr>
        <w:t xml:space="preserve">Les informations recueillies sur ce formulaire sont enregistrées dans une base de données </w:t>
      </w:r>
      <w:r w:rsidR="002E4A90" w:rsidRPr="4FC49326">
        <w:rPr>
          <w:rFonts w:cs="Arial"/>
          <w:sz w:val="18"/>
          <w:szCs w:val="18"/>
        </w:rPr>
        <w:t xml:space="preserve">gérée </w:t>
      </w:r>
      <w:r w:rsidRPr="4FC49326">
        <w:rPr>
          <w:rFonts w:cs="Arial"/>
          <w:sz w:val="18"/>
          <w:szCs w:val="18"/>
        </w:rPr>
        <w:t xml:space="preserve">par </w:t>
      </w:r>
      <w:r w:rsidR="002E4A90" w:rsidRPr="4FC49326">
        <w:rPr>
          <w:rFonts w:cs="Arial"/>
          <w:sz w:val="18"/>
          <w:szCs w:val="18"/>
        </w:rPr>
        <w:t>Communes forestières France</w:t>
      </w:r>
      <w:r w:rsidRPr="4FC49326">
        <w:rPr>
          <w:rFonts w:cs="Arial"/>
          <w:sz w:val="18"/>
          <w:szCs w:val="18"/>
        </w:rPr>
        <w:t xml:space="preserve">, 13 rue du général Bertrand, 75007 Paris </w:t>
      </w:r>
      <w:r w:rsidR="002E4A90" w:rsidRPr="4FC49326">
        <w:rPr>
          <w:rFonts w:cs="Arial"/>
          <w:sz w:val="18"/>
          <w:szCs w:val="18"/>
        </w:rPr>
        <w:t>tenant</w:t>
      </w:r>
      <w:r w:rsidRPr="4FC49326">
        <w:rPr>
          <w:rFonts w:cs="Arial"/>
          <w:sz w:val="18"/>
          <w:szCs w:val="18"/>
        </w:rPr>
        <w:t xml:space="preserve"> à jour </w:t>
      </w:r>
      <w:r w:rsidR="002E4A90" w:rsidRPr="4FC49326">
        <w:rPr>
          <w:rFonts w:cs="Arial"/>
          <w:sz w:val="18"/>
          <w:szCs w:val="18"/>
        </w:rPr>
        <w:t>le</w:t>
      </w:r>
      <w:r w:rsidRPr="4FC49326">
        <w:rPr>
          <w:rFonts w:cs="Arial"/>
          <w:sz w:val="18"/>
          <w:szCs w:val="18"/>
        </w:rPr>
        <w:t xml:space="preserve"> fichier d</w:t>
      </w:r>
      <w:r w:rsidR="002E4A90" w:rsidRPr="4FC49326">
        <w:rPr>
          <w:rFonts w:cs="Arial"/>
          <w:sz w:val="18"/>
          <w:szCs w:val="18"/>
        </w:rPr>
        <w:t xml:space="preserve">es </w:t>
      </w:r>
      <w:r w:rsidRPr="4FC49326">
        <w:rPr>
          <w:rFonts w:cs="Arial"/>
          <w:sz w:val="18"/>
          <w:szCs w:val="18"/>
        </w:rPr>
        <w:t>adhérents</w:t>
      </w:r>
      <w:r w:rsidR="002E4A90" w:rsidRPr="4FC49326">
        <w:rPr>
          <w:rFonts w:cs="Arial"/>
          <w:sz w:val="18"/>
          <w:szCs w:val="18"/>
        </w:rPr>
        <w:t>.</w:t>
      </w:r>
      <w:r w:rsidRPr="4FC49326">
        <w:rPr>
          <w:rFonts w:cs="Arial"/>
          <w:sz w:val="18"/>
          <w:szCs w:val="18"/>
        </w:rPr>
        <w:t xml:space="preserve"> En aucun cas ces données ne seront cédées ou vendues à des tiers, en dehors du résea</w:t>
      </w:r>
      <w:r w:rsidR="002E4A90" w:rsidRPr="4FC49326">
        <w:rPr>
          <w:rFonts w:cs="Arial"/>
          <w:sz w:val="18"/>
          <w:szCs w:val="18"/>
        </w:rPr>
        <w:t>u</w:t>
      </w:r>
      <w:r w:rsidRPr="4FC49326">
        <w:rPr>
          <w:rFonts w:cs="Arial"/>
          <w:sz w:val="18"/>
          <w:szCs w:val="18"/>
        </w:rPr>
        <w:t xml:space="preserve"> Communes forestières. La base légale du traitement est le consentement. Les données collectées seront </w:t>
      </w:r>
      <w:r w:rsidR="006759BE" w:rsidRPr="4FC49326">
        <w:rPr>
          <w:rFonts w:cs="Arial"/>
          <w:sz w:val="18"/>
          <w:szCs w:val="18"/>
        </w:rPr>
        <w:t>utilisées par les seules</w:t>
      </w:r>
      <w:r w:rsidRPr="4FC49326">
        <w:rPr>
          <w:rFonts w:cs="Arial"/>
          <w:sz w:val="18"/>
          <w:szCs w:val="18"/>
        </w:rPr>
        <w:t xml:space="preserve"> associations de Communes forestières, dans le cadre de leurs missions respectives. Les données sont conservées pendant toute la durée de votre adhésion. Vous pouvez accéder aux données vous concernant, les rectifier, demander leur effacement ou exercer votre droit à la limitation du traitement de vos données. Vous pouvez retirer à tout moment votre consentement au traitement de vos données. Consultez le site cnil.fr pour plus d’informations sur vos droits. Pour exercer ces droits ou pour toute question sur le traitement de vos données dans ce dispositif, vous pouvez contacter </w:t>
      </w:r>
      <w:r w:rsidR="006759BE" w:rsidRPr="4FC49326">
        <w:rPr>
          <w:rFonts w:cs="Arial"/>
          <w:sz w:val="18"/>
          <w:szCs w:val="18"/>
        </w:rPr>
        <w:t>Communes forestières France par courriel (</w:t>
      </w:r>
      <w:hyperlink r:id="rId12">
        <w:r w:rsidR="006759BE" w:rsidRPr="4FC49326">
          <w:rPr>
            <w:rStyle w:val="Lienhypertexte"/>
            <w:rFonts w:cs="Arial"/>
            <w:sz w:val="18"/>
            <w:szCs w:val="18"/>
          </w:rPr>
          <w:t>federation@communesforestieres.org</w:t>
        </w:r>
      </w:hyperlink>
      <w:r w:rsidR="006759BE" w:rsidRPr="4FC49326">
        <w:rPr>
          <w:rFonts w:cs="Arial"/>
          <w:sz w:val="18"/>
          <w:szCs w:val="18"/>
        </w:rPr>
        <w:t>)</w:t>
      </w:r>
      <w:r w:rsidRPr="4FC49326">
        <w:rPr>
          <w:rFonts w:cs="Arial"/>
          <w:sz w:val="18"/>
          <w:szCs w:val="18"/>
        </w:rPr>
        <w:t xml:space="preserve"> ou </w:t>
      </w:r>
      <w:r w:rsidR="006759BE" w:rsidRPr="4FC49326">
        <w:rPr>
          <w:rFonts w:cs="Arial"/>
          <w:sz w:val="18"/>
          <w:szCs w:val="18"/>
        </w:rPr>
        <w:t>par téléphone (</w:t>
      </w:r>
      <w:r w:rsidRPr="4FC49326">
        <w:rPr>
          <w:rFonts w:cs="Arial"/>
          <w:sz w:val="18"/>
          <w:szCs w:val="18"/>
        </w:rPr>
        <w:t>01 45 64 47 98</w:t>
      </w:r>
      <w:r w:rsidR="006759BE" w:rsidRPr="4FC49326">
        <w:rPr>
          <w:rFonts w:cs="Arial"/>
          <w:sz w:val="18"/>
          <w:szCs w:val="18"/>
        </w:rPr>
        <w:t>)</w:t>
      </w:r>
      <w:r w:rsidRPr="4FC49326">
        <w:rPr>
          <w:rFonts w:cs="Arial"/>
          <w:sz w:val="18"/>
          <w:szCs w:val="18"/>
        </w:rPr>
        <w:t>. Si vous estimez, après nous avoir contactés, que vos droits « Informatique et Libertés » ne sont pas respectés, vous pouvez adresser une réclamation à la CNIL.</w:t>
      </w:r>
    </w:p>
    <w:sectPr w:rsidR="002519D3" w:rsidRPr="002519D3" w:rsidSect="000F5E19">
      <w:headerReference w:type="default" r:id="rId13"/>
      <w:footerReference w:type="default" r:id="rId14"/>
      <w:headerReference w:type="first" r:id="rId15"/>
      <w:footerReference w:type="first" r:id="rId16"/>
      <w:type w:val="continuous"/>
      <w:pgSz w:w="11906" w:h="16838"/>
      <w:pgMar w:top="697" w:right="851" w:bottom="697" w:left="1418" w:header="1701"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F0C62" w14:textId="77777777" w:rsidR="00B075B4" w:rsidRDefault="00B075B4" w:rsidP="00BA4381">
      <w:pPr>
        <w:spacing w:line="240" w:lineRule="auto"/>
      </w:pPr>
      <w:r>
        <w:separator/>
      </w:r>
    </w:p>
    <w:p w14:paraId="787AC1C6" w14:textId="77777777" w:rsidR="00B075B4" w:rsidRDefault="00B075B4"/>
    <w:p w14:paraId="1868AF49" w14:textId="77777777" w:rsidR="00B075B4" w:rsidRDefault="00B075B4" w:rsidP="00CB535B"/>
    <w:p w14:paraId="03193BCB" w14:textId="77777777" w:rsidR="00B075B4" w:rsidRDefault="00B075B4" w:rsidP="00CB535B"/>
    <w:p w14:paraId="7A179E07" w14:textId="77777777" w:rsidR="00B075B4" w:rsidRDefault="00B075B4" w:rsidP="00CB535B"/>
    <w:p w14:paraId="77167717" w14:textId="77777777" w:rsidR="00B075B4" w:rsidRDefault="00B075B4" w:rsidP="00CB535B"/>
    <w:p w14:paraId="33E3AA90" w14:textId="77777777" w:rsidR="00B075B4" w:rsidRDefault="00B075B4" w:rsidP="00CB535B"/>
  </w:endnote>
  <w:endnote w:type="continuationSeparator" w:id="0">
    <w:p w14:paraId="386DB965" w14:textId="77777777" w:rsidR="00B075B4" w:rsidRDefault="00B075B4" w:rsidP="00BA4381">
      <w:pPr>
        <w:spacing w:line="240" w:lineRule="auto"/>
      </w:pPr>
      <w:r>
        <w:continuationSeparator/>
      </w:r>
    </w:p>
    <w:p w14:paraId="646E392C" w14:textId="77777777" w:rsidR="00B075B4" w:rsidRDefault="00B075B4"/>
    <w:p w14:paraId="739432E2" w14:textId="77777777" w:rsidR="00B075B4" w:rsidRDefault="00B075B4" w:rsidP="00CB535B"/>
    <w:p w14:paraId="17710981" w14:textId="77777777" w:rsidR="00B075B4" w:rsidRDefault="00B075B4" w:rsidP="00CB535B"/>
    <w:p w14:paraId="66866803" w14:textId="77777777" w:rsidR="00B075B4" w:rsidRDefault="00B075B4" w:rsidP="00CB535B"/>
    <w:p w14:paraId="4D51263D" w14:textId="77777777" w:rsidR="00B075B4" w:rsidRDefault="00B075B4" w:rsidP="00CB535B"/>
    <w:p w14:paraId="3D34C242" w14:textId="77777777" w:rsidR="00B075B4" w:rsidRDefault="00B075B4" w:rsidP="00CB53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oleil Lt">
    <w:altName w:val="Calibri"/>
    <w:panose1 w:val="00000400000000000000"/>
    <w:charset w:val="00"/>
    <w:family w:val="moder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171A1" w14:textId="3CF7047F" w:rsidR="009248D2" w:rsidRPr="00596D09" w:rsidRDefault="00702FAB" w:rsidP="009248D2">
    <w:pPr>
      <w:tabs>
        <w:tab w:val="left" w:pos="7367"/>
      </w:tabs>
      <w:ind w:right="594"/>
      <w:jc w:val="right"/>
      <w:rPr>
        <w:rStyle w:val="Numrodepage"/>
      </w:rPr>
    </w:pPr>
    <w:r>
      <w:rPr>
        <w:noProof/>
      </w:rPr>
      <w:drawing>
        <wp:anchor distT="0" distB="0" distL="114300" distR="114300" simplePos="0" relativeHeight="251661824" behindDoc="0" locked="0" layoutInCell="1" allowOverlap="1" wp14:anchorId="6F2CB804" wp14:editId="32D22A07">
          <wp:simplePos x="0" y="0"/>
          <wp:positionH relativeFrom="column">
            <wp:posOffset>-624840</wp:posOffset>
          </wp:positionH>
          <wp:positionV relativeFrom="paragraph">
            <wp:posOffset>-565150</wp:posOffset>
          </wp:positionV>
          <wp:extent cx="7280663" cy="1385570"/>
          <wp:effectExtent l="0" t="0" r="0" b="5080"/>
          <wp:wrapNone/>
          <wp:docPr id="4541788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37385" name="Image 422337385"/>
                  <pic:cNvPicPr/>
                </pic:nvPicPr>
                <pic:blipFill>
                  <a:blip r:embed="rId1">
                    <a:extLst>
                      <a:ext uri="{28A0092B-C50C-407E-A947-70E740481C1C}">
                        <a14:useLocalDpi xmlns:a14="http://schemas.microsoft.com/office/drawing/2010/main" val="0"/>
                      </a:ext>
                    </a:extLst>
                  </a:blip>
                  <a:stretch>
                    <a:fillRect/>
                  </a:stretch>
                </pic:blipFill>
                <pic:spPr>
                  <a:xfrm>
                    <a:off x="0" y="0"/>
                    <a:ext cx="7280663" cy="1385570"/>
                  </a:xfrm>
                  <a:prstGeom prst="rect">
                    <a:avLst/>
                  </a:prstGeom>
                </pic:spPr>
              </pic:pic>
            </a:graphicData>
          </a:graphic>
          <wp14:sizeRelH relativeFrom="page">
            <wp14:pctWidth>0</wp14:pctWidth>
          </wp14:sizeRelH>
          <wp14:sizeRelV relativeFrom="page">
            <wp14:pctHeight>0</wp14:pctHeight>
          </wp14:sizeRelV>
        </wp:anchor>
      </w:drawing>
    </w:r>
    <w:r w:rsidR="009248D2" w:rsidRPr="00596D09">
      <w:rPr>
        <w:rStyle w:val="Numrodepage"/>
      </w:rPr>
      <w:fldChar w:fldCharType="begin"/>
    </w:r>
    <w:r w:rsidR="009248D2" w:rsidRPr="00596D09">
      <w:rPr>
        <w:rStyle w:val="Numrodepage"/>
      </w:rPr>
      <w:instrText xml:space="preserve"> PAGE </w:instrText>
    </w:r>
    <w:r w:rsidR="009248D2" w:rsidRPr="00596D09">
      <w:rPr>
        <w:rStyle w:val="Numrodepage"/>
      </w:rPr>
      <w:fldChar w:fldCharType="separate"/>
    </w:r>
    <w:r w:rsidR="000B6B9F">
      <w:rPr>
        <w:rStyle w:val="Numrodepage"/>
        <w:noProof/>
      </w:rPr>
      <w:t>2</w:t>
    </w:r>
    <w:r w:rsidR="009248D2" w:rsidRPr="00596D09">
      <w:rPr>
        <w:rStyle w:val="Numrodepage"/>
      </w:rPr>
      <w:fldChar w:fldCharType="end"/>
    </w:r>
    <w:r w:rsidR="009248D2" w:rsidRPr="00596D09">
      <w:rPr>
        <w:rStyle w:val="Numrodepage"/>
      </w:rPr>
      <w:t>/</w:t>
    </w:r>
    <w:r w:rsidR="009248D2" w:rsidRPr="00596D09">
      <w:rPr>
        <w:rStyle w:val="Numrodepage"/>
      </w:rPr>
      <w:fldChar w:fldCharType="begin"/>
    </w:r>
    <w:r w:rsidR="009248D2" w:rsidRPr="00596D09">
      <w:rPr>
        <w:rStyle w:val="Numrodepage"/>
      </w:rPr>
      <w:instrText xml:space="preserve"> NUMPAGES  \* MERGEFORMAT </w:instrText>
    </w:r>
    <w:r w:rsidR="009248D2" w:rsidRPr="00596D09">
      <w:rPr>
        <w:rStyle w:val="Numrodepage"/>
      </w:rPr>
      <w:fldChar w:fldCharType="separate"/>
    </w:r>
    <w:r w:rsidR="000B6B9F">
      <w:rPr>
        <w:rStyle w:val="Numrodepage"/>
        <w:noProof/>
      </w:rPr>
      <w:t>2</w:t>
    </w:r>
    <w:r w:rsidR="009248D2" w:rsidRPr="00596D09">
      <w:rPr>
        <w:rStyle w:val="Numrodepage"/>
      </w:rPr>
      <w:fldChar w:fldCharType="end"/>
    </w:r>
  </w:p>
  <w:p w14:paraId="2C80DFFE" w14:textId="0C29DC59" w:rsidR="00BD6ED7" w:rsidRPr="00F02136" w:rsidRDefault="00BD6ED7" w:rsidP="00BD6ED7">
    <w:pPr>
      <w:tabs>
        <w:tab w:val="left" w:pos="7367"/>
      </w:tabs>
      <w:rPr>
        <w:color w:val="0C3E69"/>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EBD2E" w14:textId="3CEEF749" w:rsidR="00BD6ED7" w:rsidRDefault="00BD6ED7" w:rsidP="00BD6ED7">
    <w:pPr>
      <w:pStyle w:val="Pieddepage"/>
    </w:pPr>
  </w:p>
  <w:p w14:paraId="147AC89C" w14:textId="7CD49F91" w:rsidR="00AC7AE8" w:rsidRPr="00BD6ED7" w:rsidRDefault="00AC7AE8" w:rsidP="00BD6E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B4D8D" w14:textId="77777777" w:rsidR="00B075B4" w:rsidRDefault="00B075B4" w:rsidP="00BA4381">
      <w:pPr>
        <w:spacing w:line="240" w:lineRule="auto"/>
      </w:pPr>
      <w:r>
        <w:separator/>
      </w:r>
    </w:p>
    <w:p w14:paraId="3F4B09A4" w14:textId="77777777" w:rsidR="00B075B4" w:rsidRDefault="00B075B4"/>
    <w:p w14:paraId="3CBDB63D" w14:textId="77777777" w:rsidR="00B075B4" w:rsidRDefault="00B075B4" w:rsidP="00CB535B"/>
    <w:p w14:paraId="55051DF2" w14:textId="77777777" w:rsidR="00B075B4" w:rsidRDefault="00B075B4" w:rsidP="00CB535B"/>
    <w:p w14:paraId="405ABA4F" w14:textId="77777777" w:rsidR="00B075B4" w:rsidRDefault="00B075B4" w:rsidP="00CB535B"/>
    <w:p w14:paraId="73AA4A07" w14:textId="77777777" w:rsidR="00B075B4" w:rsidRDefault="00B075B4" w:rsidP="00CB535B"/>
    <w:p w14:paraId="66E6ECDF" w14:textId="77777777" w:rsidR="00B075B4" w:rsidRDefault="00B075B4" w:rsidP="00CB535B"/>
  </w:footnote>
  <w:footnote w:type="continuationSeparator" w:id="0">
    <w:p w14:paraId="360F6C50" w14:textId="77777777" w:rsidR="00B075B4" w:rsidRDefault="00B075B4" w:rsidP="00BA4381">
      <w:pPr>
        <w:spacing w:line="240" w:lineRule="auto"/>
      </w:pPr>
      <w:r>
        <w:continuationSeparator/>
      </w:r>
    </w:p>
    <w:p w14:paraId="08BB1C0C" w14:textId="77777777" w:rsidR="00B075B4" w:rsidRDefault="00B075B4"/>
    <w:p w14:paraId="0D2FA9D1" w14:textId="77777777" w:rsidR="00B075B4" w:rsidRDefault="00B075B4" w:rsidP="00CB535B"/>
    <w:p w14:paraId="789265E7" w14:textId="77777777" w:rsidR="00B075B4" w:rsidRDefault="00B075B4" w:rsidP="00CB535B"/>
    <w:p w14:paraId="235C4ADA" w14:textId="77777777" w:rsidR="00B075B4" w:rsidRDefault="00B075B4" w:rsidP="00CB535B"/>
    <w:p w14:paraId="26B05175" w14:textId="77777777" w:rsidR="00B075B4" w:rsidRDefault="00B075B4" w:rsidP="00CB535B"/>
    <w:p w14:paraId="5531BB30" w14:textId="77777777" w:rsidR="00B075B4" w:rsidRDefault="00B075B4" w:rsidP="00CB53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5592" w14:textId="77777777" w:rsidR="00E64F23" w:rsidRDefault="00E64F23">
    <w:pPr>
      <w:rPr>
        <w:rStyle w:val="Numrodepage"/>
      </w:rPr>
    </w:pPr>
  </w:p>
  <w:p w14:paraId="33A19656" w14:textId="77777777" w:rsidR="007A124B" w:rsidRPr="00356937" w:rsidRDefault="002122FF">
    <w:pPr>
      <w:rPr>
        <w:color w:val="76C7CF"/>
        <w:sz w:val="18"/>
        <w:szCs w:val="18"/>
      </w:rPr>
    </w:pPr>
    <w:r>
      <w:rPr>
        <w:noProof/>
        <w:lang w:eastAsia="fr-FR"/>
      </w:rPr>
      <w:drawing>
        <wp:anchor distT="0" distB="0" distL="114300" distR="114300" simplePos="0" relativeHeight="251655680" behindDoc="1" locked="0" layoutInCell="1" allowOverlap="1" wp14:anchorId="69ACA044" wp14:editId="1E8D4837">
          <wp:simplePos x="0" y="0"/>
          <wp:positionH relativeFrom="column">
            <wp:posOffset>-43815</wp:posOffset>
          </wp:positionH>
          <wp:positionV relativeFrom="page">
            <wp:posOffset>521970</wp:posOffset>
          </wp:positionV>
          <wp:extent cx="713105" cy="713105"/>
          <wp:effectExtent l="0" t="0" r="0" b="0"/>
          <wp:wrapNone/>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B77FC" w14:textId="0474519A" w:rsidR="00564708" w:rsidRDefault="00564708" w:rsidP="00564708">
    <w:pPr>
      <w:tabs>
        <w:tab w:val="left" w:pos="138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49CE"/>
    <w:multiLevelType w:val="hybridMultilevel"/>
    <w:tmpl w:val="734CAFA2"/>
    <w:lvl w:ilvl="0" w:tplc="446EAB48">
      <w:numFmt w:val="bullet"/>
      <w:lvlText w:val=""/>
      <w:lvlJc w:val="left"/>
      <w:pPr>
        <w:ind w:left="644"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793399"/>
    <w:multiLevelType w:val="hybridMultilevel"/>
    <w:tmpl w:val="1438E82A"/>
    <w:lvl w:ilvl="0" w:tplc="17625796">
      <w:start w:val="1"/>
      <w:numFmt w:val="bullet"/>
      <w:pStyle w:val="CFFpucefindeparagraphe"/>
      <w:lvlText w:val=""/>
      <w:lvlJc w:val="left"/>
      <w:pPr>
        <w:ind w:left="357" w:hanging="357"/>
      </w:pPr>
      <w:rPr>
        <w:rFonts w:ascii="Symbol" w:hAnsi="Symbol" w:hint="default"/>
        <w:color w:val="5A97B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D7B1FF1"/>
    <w:multiLevelType w:val="hybridMultilevel"/>
    <w:tmpl w:val="7E004E90"/>
    <w:lvl w:ilvl="0" w:tplc="4680247A">
      <w:numFmt w:val="bullet"/>
      <w:lvlText w:val="-"/>
      <w:lvlJc w:val="left"/>
      <w:pPr>
        <w:ind w:left="360" w:hanging="360"/>
      </w:pPr>
      <w:rPr>
        <w:rFonts w:ascii="Century Gothic" w:eastAsia="Century Schoolbook" w:hAnsi="Century Gothic" w:cs="Arial" w:hint="default"/>
      </w:rPr>
    </w:lvl>
    <w:lvl w:ilvl="1" w:tplc="040C000D">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7DB3671"/>
    <w:multiLevelType w:val="hybridMultilevel"/>
    <w:tmpl w:val="8CC4B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1D0B97"/>
    <w:multiLevelType w:val="hybridMultilevel"/>
    <w:tmpl w:val="2A0C82DA"/>
    <w:lvl w:ilvl="0" w:tplc="75B625E6">
      <w:start w:val="1"/>
      <w:numFmt w:val="bullet"/>
      <w:pStyle w:val="CFFpuce"/>
      <w:lvlText w:val=""/>
      <w:lvlJc w:val="left"/>
      <w:pPr>
        <w:ind w:left="357" w:hanging="357"/>
      </w:pPr>
      <w:rPr>
        <w:rFonts w:ascii="Symbol" w:hAnsi="Symbol" w:hint="default"/>
        <w:color w:val="5A97B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559494D"/>
    <w:multiLevelType w:val="multilevel"/>
    <w:tmpl w:val="9F58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37F4330"/>
    <w:multiLevelType w:val="hybridMultilevel"/>
    <w:tmpl w:val="78189D5E"/>
    <w:lvl w:ilvl="0" w:tplc="4680247A">
      <w:numFmt w:val="bullet"/>
      <w:lvlText w:val="-"/>
      <w:lvlJc w:val="left"/>
      <w:pPr>
        <w:tabs>
          <w:tab w:val="num" w:pos="720"/>
        </w:tabs>
        <w:ind w:left="720" w:hanging="360"/>
      </w:pPr>
      <w:rPr>
        <w:rFonts w:ascii="Century Gothic" w:eastAsia="Century Schoolbook" w:hAnsi="Century Gothic"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98978210">
    <w:abstractNumId w:val="1"/>
  </w:num>
  <w:num w:numId="2" w16cid:durableId="396513412">
    <w:abstractNumId w:val="4"/>
  </w:num>
  <w:num w:numId="3" w16cid:durableId="103810444">
    <w:abstractNumId w:val="6"/>
  </w:num>
  <w:num w:numId="4" w16cid:durableId="1262757547">
    <w:abstractNumId w:val="2"/>
  </w:num>
  <w:num w:numId="5" w16cid:durableId="205723510">
    <w:abstractNumId w:val="3"/>
  </w:num>
  <w:num w:numId="6" w16cid:durableId="1598126201">
    <w:abstractNumId w:val="5"/>
  </w:num>
  <w:num w:numId="7" w16cid:durableId="1187138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395"/>
    <w:rsid w:val="00005594"/>
    <w:rsid w:val="00042AA3"/>
    <w:rsid w:val="00076561"/>
    <w:rsid w:val="00092A9F"/>
    <w:rsid w:val="0009518A"/>
    <w:rsid w:val="000A5677"/>
    <w:rsid w:val="000B6B9F"/>
    <w:rsid w:val="000C7A4C"/>
    <w:rsid w:val="000D5DCC"/>
    <w:rsid w:val="000F5E19"/>
    <w:rsid w:val="0010037B"/>
    <w:rsid w:val="00121AB0"/>
    <w:rsid w:val="00146415"/>
    <w:rsid w:val="0014683D"/>
    <w:rsid w:val="00153116"/>
    <w:rsid w:val="0015466B"/>
    <w:rsid w:val="0016005D"/>
    <w:rsid w:val="00161217"/>
    <w:rsid w:val="00185C3D"/>
    <w:rsid w:val="001A7730"/>
    <w:rsid w:val="001B22D5"/>
    <w:rsid w:val="001D071C"/>
    <w:rsid w:val="001F361D"/>
    <w:rsid w:val="001F5073"/>
    <w:rsid w:val="0020646B"/>
    <w:rsid w:val="002122FF"/>
    <w:rsid w:val="00212DFF"/>
    <w:rsid w:val="00215D6C"/>
    <w:rsid w:val="00223656"/>
    <w:rsid w:val="00227ABD"/>
    <w:rsid w:val="00227DA9"/>
    <w:rsid w:val="002519D3"/>
    <w:rsid w:val="00257F79"/>
    <w:rsid w:val="0027229A"/>
    <w:rsid w:val="00272BE1"/>
    <w:rsid w:val="002A1A00"/>
    <w:rsid w:val="002C279B"/>
    <w:rsid w:val="002D5DFA"/>
    <w:rsid w:val="002E1442"/>
    <w:rsid w:val="002E4A90"/>
    <w:rsid w:val="002F0DCE"/>
    <w:rsid w:val="003158EE"/>
    <w:rsid w:val="003170E5"/>
    <w:rsid w:val="003220D3"/>
    <w:rsid w:val="00351442"/>
    <w:rsid w:val="00356937"/>
    <w:rsid w:val="00376148"/>
    <w:rsid w:val="0037792C"/>
    <w:rsid w:val="00381DDE"/>
    <w:rsid w:val="00386210"/>
    <w:rsid w:val="00390E54"/>
    <w:rsid w:val="003A276D"/>
    <w:rsid w:val="003A41F5"/>
    <w:rsid w:val="003A5CE9"/>
    <w:rsid w:val="003C738A"/>
    <w:rsid w:val="003F155E"/>
    <w:rsid w:val="003F3212"/>
    <w:rsid w:val="003F69DC"/>
    <w:rsid w:val="00415635"/>
    <w:rsid w:val="00420754"/>
    <w:rsid w:val="004220BA"/>
    <w:rsid w:val="00424C0D"/>
    <w:rsid w:val="0042690E"/>
    <w:rsid w:val="00435D59"/>
    <w:rsid w:val="004439B4"/>
    <w:rsid w:val="00453D4B"/>
    <w:rsid w:val="00454988"/>
    <w:rsid w:val="00455DCF"/>
    <w:rsid w:val="00472E3C"/>
    <w:rsid w:val="00474F53"/>
    <w:rsid w:val="004938A1"/>
    <w:rsid w:val="004A5904"/>
    <w:rsid w:val="004C04D8"/>
    <w:rsid w:val="005006DD"/>
    <w:rsid w:val="00503FDD"/>
    <w:rsid w:val="005077BC"/>
    <w:rsid w:val="00507C29"/>
    <w:rsid w:val="005136F3"/>
    <w:rsid w:val="005312B4"/>
    <w:rsid w:val="0054400F"/>
    <w:rsid w:val="00551395"/>
    <w:rsid w:val="005539A6"/>
    <w:rsid w:val="00564266"/>
    <w:rsid w:val="00564708"/>
    <w:rsid w:val="00596D09"/>
    <w:rsid w:val="005A2C0F"/>
    <w:rsid w:val="006144AF"/>
    <w:rsid w:val="00616E7D"/>
    <w:rsid w:val="00627E24"/>
    <w:rsid w:val="006402AC"/>
    <w:rsid w:val="006410AF"/>
    <w:rsid w:val="00643010"/>
    <w:rsid w:val="00661157"/>
    <w:rsid w:val="006701BC"/>
    <w:rsid w:val="006759BE"/>
    <w:rsid w:val="006808E2"/>
    <w:rsid w:val="006904D8"/>
    <w:rsid w:val="006B2CEC"/>
    <w:rsid w:val="006B7F4C"/>
    <w:rsid w:val="006C184E"/>
    <w:rsid w:val="006C2CB8"/>
    <w:rsid w:val="006D1798"/>
    <w:rsid w:val="006D30A5"/>
    <w:rsid w:val="006D651B"/>
    <w:rsid w:val="006E68E8"/>
    <w:rsid w:val="00702FAB"/>
    <w:rsid w:val="0070300D"/>
    <w:rsid w:val="00726A18"/>
    <w:rsid w:val="00733B47"/>
    <w:rsid w:val="00740C90"/>
    <w:rsid w:val="00741067"/>
    <w:rsid w:val="00787767"/>
    <w:rsid w:val="00795D38"/>
    <w:rsid w:val="00797943"/>
    <w:rsid w:val="007A124B"/>
    <w:rsid w:val="007A3A73"/>
    <w:rsid w:val="007B2C1C"/>
    <w:rsid w:val="007D3CFB"/>
    <w:rsid w:val="008134DB"/>
    <w:rsid w:val="0081734D"/>
    <w:rsid w:val="00834240"/>
    <w:rsid w:val="008408D1"/>
    <w:rsid w:val="00840969"/>
    <w:rsid w:val="00877186"/>
    <w:rsid w:val="0087728C"/>
    <w:rsid w:val="00891F09"/>
    <w:rsid w:val="008A717F"/>
    <w:rsid w:val="008B514F"/>
    <w:rsid w:val="008C2BFC"/>
    <w:rsid w:val="008C602A"/>
    <w:rsid w:val="008C7415"/>
    <w:rsid w:val="008C78DD"/>
    <w:rsid w:val="008D56D4"/>
    <w:rsid w:val="008E500A"/>
    <w:rsid w:val="008E56AD"/>
    <w:rsid w:val="008F6AF9"/>
    <w:rsid w:val="00914CD8"/>
    <w:rsid w:val="009248D2"/>
    <w:rsid w:val="00940357"/>
    <w:rsid w:val="00944580"/>
    <w:rsid w:val="00986E43"/>
    <w:rsid w:val="0099072C"/>
    <w:rsid w:val="009970E1"/>
    <w:rsid w:val="009972FE"/>
    <w:rsid w:val="009D0174"/>
    <w:rsid w:val="009E2A51"/>
    <w:rsid w:val="009E2BC1"/>
    <w:rsid w:val="009E5E69"/>
    <w:rsid w:val="00A067EB"/>
    <w:rsid w:val="00A2083E"/>
    <w:rsid w:val="00A410CC"/>
    <w:rsid w:val="00A42058"/>
    <w:rsid w:val="00A43574"/>
    <w:rsid w:val="00A550FF"/>
    <w:rsid w:val="00A5683C"/>
    <w:rsid w:val="00A64DBF"/>
    <w:rsid w:val="00A862C9"/>
    <w:rsid w:val="00AA13D5"/>
    <w:rsid w:val="00AC7AE8"/>
    <w:rsid w:val="00AD6374"/>
    <w:rsid w:val="00AF0896"/>
    <w:rsid w:val="00B075B4"/>
    <w:rsid w:val="00B10843"/>
    <w:rsid w:val="00B13FD9"/>
    <w:rsid w:val="00B16A98"/>
    <w:rsid w:val="00B34665"/>
    <w:rsid w:val="00B455F8"/>
    <w:rsid w:val="00B462D2"/>
    <w:rsid w:val="00B52B25"/>
    <w:rsid w:val="00B567AB"/>
    <w:rsid w:val="00B624AD"/>
    <w:rsid w:val="00B85254"/>
    <w:rsid w:val="00B85DB9"/>
    <w:rsid w:val="00B92689"/>
    <w:rsid w:val="00BA12B4"/>
    <w:rsid w:val="00BA4381"/>
    <w:rsid w:val="00BA4E3A"/>
    <w:rsid w:val="00BD689D"/>
    <w:rsid w:val="00BD6BE7"/>
    <w:rsid w:val="00BD6ED7"/>
    <w:rsid w:val="00C00012"/>
    <w:rsid w:val="00C0087C"/>
    <w:rsid w:val="00C25CC5"/>
    <w:rsid w:val="00C54452"/>
    <w:rsid w:val="00C60CB7"/>
    <w:rsid w:val="00C701D4"/>
    <w:rsid w:val="00C755F8"/>
    <w:rsid w:val="00C8178A"/>
    <w:rsid w:val="00C8357F"/>
    <w:rsid w:val="00C93AE2"/>
    <w:rsid w:val="00CA359B"/>
    <w:rsid w:val="00CB535B"/>
    <w:rsid w:val="00CC22BB"/>
    <w:rsid w:val="00CC4412"/>
    <w:rsid w:val="00CC77D8"/>
    <w:rsid w:val="00CF24EA"/>
    <w:rsid w:val="00CF2F4A"/>
    <w:rsid w:val="00D0310C"/>
    <w:rsid w:val="00D33238"/>
    <w:rsid w:val="00D40CA3"/>
    <w:rsid w:val="00D44B95"/>
    <w:rsid w:val="00D479BF"/>
    <w:rsid w:val="00D544DC"/>
    <w:rsid w:val="00D6253E"/>
    <w:rsid w:val="00D865AF"/>
    <w:rsid w:val="00DA3BC3"/>
    <w:rsid w:val="00DB3267"/>
    <w:rsid w:val="00DC4762"/>
    <w:rsid w:val="00DC60FA"/>
    <w:rsid w:val="00DE3DF6"/>
    <w:rsid w:val="00DF4601"/>
    <w:rsid w:val="00DF4A19"/>
    <w:rsid w:val="00E1799F"/>
    <w:rsid w:val="00E2534F"/>
    <w:rsid w:val="00E442FE"/>
    <w:rsid w:val="00E46B32"/>
    <w:rsid w:val="00E530A1"/>
    <w:rsid w:val="00E57B8A"/>
    <w:rsid w:val="00E614C8"/>
    <w:rsid w:val="00E64F23"/>
    <w:rsid w:val="00E672D9"/>
    <w:rsid w:val="00E875CB"/>
    <w:rsid w:val="00E87F11"/>
    <w:rsid w:val="00EB0902"/>
    <w:rsid w:val="00EC3776"/>
    <w:rsid w:val="00EE0488"/>
    <w:rsid w:val="00F006D1"/>
    <w:rsid w:val="00F02136"/>
    <w:rsid w:val="00F15346"/>
    <w:rsid w:val="00F23071"/>
    <w:rsid w:val="00F435D4"/>
    <w:rsid w:val="00F478D9"/>
    <w:rsid w:val="00F51938"/>
    <w:rsid w:val="00F5541B"/>
    <w:rsid w:val="00F6065E"/>
    <w:rsid w:val="00F872F8"/>
    <w:rsid w:val="00F9471E"/>
    <w:rsid w:val="00FB6886"/>
    <w:rsid w:val="00FC3CE9"/>
    <w:rsid w:val="00FE1648"/>
    <w:rsid w:val="00FE68B9"/>
    <w:rsid w:val="00FF71DC"/>
    <w:rsid w:val="07134585"/>
    <w:rsid w:val="0AC1A3A3"/>
    <w:rsid w:val="0BDD4EF7"/>
    <w:rsid w:val="0C32DDCE"/>
    <w:rsid w:val="0D0EC0E2"/>
    <w:rsid w:val="0DBFB193"/>
    <w:rsid w:val="0E6A257B"/>
    <w:rsid w:val="13A2E357"/>
    <w:rsid w:val="13D46970"/>
    <w:rsid w:val="15F66CE6"/>
    <w:rsid w:val="17439F78"/>
    <w:rsid w:val="17517BB9"/>
    <w:rsid w:val="18D1C138"/>
    <w:rsid w:val="1943914C"/>
    <w:rsid w:val="1CFD9436"/>
    <w:rsid w:val="1D22B630"/>
    <w:rsid w:val="21D5D4DA"/>
    <w:rsid w:val="227087BF"/>
    <w:rsid w:val="2A344267"/>
    <w:rsid w:val="2AF56D83"/>
    <w:rsid w:val="2B4AA11D"/>
    <w:rsid w:val="2EFB640F"/>
    <w:rsid w:val="3056CAF3"/>
    <w:rsid w:val="31504B68"/>
    <w:rsid w:val="31587A1C"/>
    <w:rsid w:val="3224B8D8"/>
    <w:rsid w:val="3255559C"/>
    <w:rsid w:val="33B6A8C5"/>
    <w:rsid w:val="3611B04D"/>
    <w:rsid w:val="367B5F97"/>
    <w:rsid w:val="37CD3703"/>
    <w:rsid w:val="3888DF4B"/>
    <w:rsid w:val="39AC6C86"/>
    <w:rsid w:val="39B333DC"/>
    <w:rsid w:val="3E3F070B"/>
    <w:rsid w:val="3E932F90"/>
    <w:rsid w:val="475A3283"/>
    <w:rsid w:val="4A016E8C"/>
    <w:rsid w:val="4ABCE708"/>
    <w:rsid w:val="4FC49326"/>
    <w:rsid w:val="51CC8000"/>
    <w:rsid w:val="569A0211"/>
    <w:rsid w:val="56EEEE87"/>
    <w:rsid w:val="58A91E95"/>
    <w:rsid w:val="5A065923"/>
    <w:rsid w:val="5A75DE07"/>
    <w:rsid w:val="5EBE4C98"/>
    <w:rsid w:val="6111CEC2"/>
    <w:rsid w:val="621EEAF4"/>
    <w:rsid w:val="62393119"/>
    <w:rsid w:val="624018A2"/>
    <w:rsid w:val="630B03CD"/>
    <w:rsid w:val="65BBD6FF"/>
    <w:rsid w:val="66FE3F6B"/>
    <w:rsid w:val="68E3BB8E"/>
    <w:rsid w:val="694A092A"/>
    <w:rsid w:val="6F1B84D6"/>
    <w:rsid w:val="70ABF792"/>
    <w:rsid w:val="71D7C290"/>
    <w:rsid w:val="76690909"/>
    <w:rsid w:val="77104126"/>
    <w:rsid w:val="7810A99B"/>
    <w:rsid w:val="78CB1717"/>
    <w:rsid w:val="79422A33"/>
    <w:rsid w:val="7BF99058"/>
    <w:rsid w:val="7C932B26"/>
    <w:rsid w:val="7DA8B4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15D48"/>
  <w15:docId w15:val="{1B467BE5-A532-4BC8-817F-752BB707E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34F"/>
    <w:pPr>
      <w:spacing w:line="278" w:lineRule="auto"/>
    </w:pPr>
    <w:rPr>
      <w:rFonts w:ascii="Calibri" w:hAnsi="Calibri" w:cs="Calibri"/>
      <w:kern w:val="2"/>
      <w:sz w:val="22"/>
      <w:szCs w:val="24"/>
      <w:lang w:eastAsia="en-US"/>
    </w:rPr>
  </w:style>
  <w:style w:type="paragraph" w:styleId="Titre1">
    <w:name w:val="heading 1"/>
    <w:aliases w:val="CFF_Titre 1"/>
    <w:next w:val="Titre2"/>
    <w:link w:val="Titre1Car"/>
    <w:uiPriority w:val="9"/>
    <w:qFormat/>
    <w:rsid w:val="00CB535B"/>
    <w:pPr>
      <w:spacing w:after="160"/>
      <w:outlineLvl w:val="0"/>
    </w:pPr>
    <w:rPr>
      <w:rFonts w:ascii="Calibri" w:hAnsi="Calibri" w:cs="Calibri"/>
      <w:color w:val="0C3E69"/>
      <w:kern w:val="2"/>
      <w:sz w:val="36"/>
      <w:szCs w:val="36"/>
      <w:lang w:eastAsia="en-US"/>
    </w:rPr>
  </w:style>
  <w:style w:type="paragraph" w:styleId="Titre2">
    <w:name w:val="heading 2"/>
    <w:aliases w:val="CFF_Titre 2"/>
    <w:next w:val="Normal"/>
    <w:link w:val="Titre2Car"/>
    <w:uiPriority w:val="9"/>
    <w:unhideWhenUsed/>
    <w:qFormat/>
    <w:rsid w:val="00CB535B"/>
    <w:pPr>
      <w:spacing w:after="160"/>
      <w:outlineLvl w:val="1"/>
    </w:pPr>
    <w:rPr>
      <w:rFonts w:ascii="Calibri" w:hAnsi="Calibri" w:cs="Calibri"/>
      <w:color w:val="5A97B4"/>
      <w:kern w:val="2"/>
      <w:sz w:val="24"/>
      <w:szCs w:val="36"/>
      <w:lang w:eastAsia="en-US"/>
    </w:rPr>
  </w:style>
  <w:style w:type="paragraph" w:styleId="Titre3">
    <w:name w:val="heading 3"/>
    <w:basedOn w:val="Normal"/>
    <w:next w:val="Normal"/>
    <w:link w:val="Titre3Car"/>
    <w:uiPriority w:val="9"/>
    <w:unhideWhenUsed/>
    <w:rsid w:val="003F155E"/>
    <w:pPr>
      <w:keepNext/>
      <w:keepLines/>
      <w:spacing w:before="160" w:after="80"/>
      <w:outlineLvl w:val="2"/>
    </w:pPr>
    <w:rPr>
      <w:rFonts w:eastAsia="Times New Roman" w:cs="Times New Roman"/>
      <w:color w:val="092E4E"/>
      <w:sz w:val="28"/>
      <w:szCs w:val="28"/>
    </w:rPr>
  </w:style>
  <w:style w:type="paragraph" w:styleId="Titre4">
    <w:name w:val="heading 4"/>
    <w:basedOn w:val="Normal"/>
    <w:next w:val="Normal"/>
    <w:link w:val="Titre4Car"/>
    <w:uiPriority w:val="9"/>
    <w:semiHidden/>
    <w:unhideWhenUsed/>
    <w:rsid w:val="003F155E"/>
    <w:pPr>
      <w:keepNext/>
      <w:keepLines/>
      <w:spacing w:before="80" w:after="40"/>
      <w:outlineLvl w:val="3"/>
    </w:pPr>
    <w:rPr>
      <w:rFonts w:eastAsia="Times New Roman" w:cs="Times New Roman"/>
      <w:i/>
      <w:iCs/>
      <w:color w:val="092E4E"/>
    </w:rPr>
  </w:style>
  <w:style w:type="paragraph" w:styleId="Titre5">
    <w:name w:val="heading 5"/>
    <w:basedOn w:val="Normal"/>
    <w:next w:val="Normal"/>
    <w:link w:val="Titre5Car"/>
    <w:uiPriority w:val="9"/>
    <w:semiHidden/>
    <w:unhideWhenUsed/>
    <w:qFormat/>
    <w:rsid w:val="003F155E"/>
    <w:pPr>
      <w:keepNext/>
      <w:keepLines/>
      <w:spacing w:before="80" w:after="40"/>
      <w:outlineLvl w:val="4"/>
    </w:pPr>
    <w:rPr>
      <w:rFonts w:eastAsia="Times New Roman" w:cs="Times New Roman"/>
      <w:color w:val="092E4E"/>
    </w:rPr>
  </w:style>
  <w:style w:type="paragraph" w:styleId="Titre6">
    <w:name w:val="heading 6"/>
    <w:basedOn w:val="Normal"/>
    <w:next w:val="Normal"/>
    <w:link w:val="Titre6Car"/>
    <w:uiPriority w:val="9"/>
    <w:semiHidden/>
    <w:unhideWhenUsed/>
    <w:qFormat/>
    <w:rsid w:val="003F155E"/>
    <w:pPr>
      <w:keepNext/>
      <w:keepLines/>
      <w:spacing w:before="40"/>
      <w:outlineLvl w:val="5"/>
    </w:pPr>
    <w:rPr>
      <w:rFonts w:eastAsia="Times New Roman" w:cs="Times New Roman"/>
      <w:i/>
      <w:iCs/>
      <w:color w:val="595959"/>
    </w:rPr>
  </w:style>
  <w:style w:type="paragraph" w:styleId="Titre7">
    <w:name w:val="heading 7"/>
    <w:basedOn w:val="Normal"/>
    <w:next w:val="Normal"/>
    <w:link w:val="Titre7Car"/>
    <w:uiPriority w:val="9"/>
    <w:semiHidden/>
    <w:unhideWhenUsed/>
    <w:qFormat/>
    <w:rsid w:val="003F155E"/>
    <w:pPr>
      <w:keepNext/>
      <w:keepLines/>
      <w:spacing w:before="40"/>
      <w:outlineLvl w:val="6"/>
    </w:pPr>
    <w:rPr>
      <w:rFonts w:eastAsia="Times New Roman" w:cs="Times New Roman"/>
      <w:color w:val="595959"/>
    </w:rPr>
  </w:style>
  <w:style w:type="paragraph" w:styleId="Titre8">
    <w:name w:val="heading 8"/>
    <w:basedOn w:val="Normal"/>
    <w:next w:val="Normal"/>
    <w:link w:val="Titre8Car"/>
    <w:uiPriority w:val="9"/>
    <w:semiHidden/>
    <w:unhideWhenUsed/>
    <w:qFormat/>
    <w:rsid w:val="003F155E"/>
    <w:pPr>
      <w:keepNext/>
      <w:keepLines/>
      <w:outlineLvl w:val="7"/>
    </w:pPr>
    <w:rPr>
      <w:rFonts w:eastAsia="Times New Roman" w:cs="Times New Roman"/>
      <w:i/>
      <w:iCs/>
      <w:color w:val="272727"/>
    </w:rPr>
  </w:style>
  <w:style w:type="paragraph" w:styleId="Titre9">
    <w:name w:val="heading 9"/>
    <w:basedOn w:val="Normal"/>
    <w:next w:val="Normal"/>
    <w:link w:val="Titre9Car"/>
    <w:uiPriority w:val="9"/>
    <w:semiHidden/>
    <w:unhideWhenUsed/>
    <w:qFormat/>
    <w:rsid w:val="003F155E"/>
    <w:pPr>
      <w:keepNext/>
      <w:keepLines/>
      <w:outlineLvl w:val="8"/>
    </w:pPr>
    <w:rPr>
      <w:rFonts w:eastAsia="Times New Roman" w:cs="Times New Roman"/>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FF_Titre 1 Car"/>
    <w:link w:val="Titre1"/>
    <w:uiPriority w:val="9"/>
    <w:rsid w:val="00CB535B"/>
    <w:rPr>
      <w:rFonts w:ascii="Calibri" w:hAnsi="Calibri" w:cs="Calibri"/>
      <w:color w:val="0C3E69"/>
      <w:sz w:val="36"/>
      <w:szCs w:val="36"/>
    </w:rPr>
  </w:style>
  <w:style w:type="character" w:customStyle="1" w:styleId="Titre2Car">
    <w:name w:val="Titre 2 Car"/>
    <w:aliases w:val="CFF_Titre 2 Car"/>
    <w:link w:val="Titre2"/>
    <w:uiPriority w:val="9"/>
    <w:rsid w:val="00CB535B"/>
    <w:rPr>
      <w:rFonts w:ascii="Calibri" w:hAnsi="Calibri" w:cs="Calibri"/>
      <w:color w:val="5A97B4"/>
      <w:szCs w:val="36"/>
    </w:rPr>
  </w:style>
  <w:style w:type="character" w:customStyle="1" w:styleId="Titre3Car">
    <w:name w:val="Titre 3 Car"/>
    <w:link w:val="Titre3"/>
    <w:uiPriority w:val="9"/>
    <w:rsid w:val="003F155E"/>
    <w:rPr>
      <w:rFonts w:eastAsia="Times New Roman" w:cs="Times New Roman"/>
      <w:color w:val="092E4E"/>
      <w:sz w:val="28"/>
      <w:szCs w:val="28"/>
    </w:rPr>
  </w:style>
  <w:style w:type="character" w:customStyle="1" w:styleId="Titre4Car">
    <w:name w:val="Titre 4 Car"/>
    <w:link w:val="Titre4"/>
    <w:uiPriority w:val="9"/>
    <w:semiHidden/>
    <w:rsid w:val="003F155E"/>
    <w:rPr>
      <w:rFonts w:eastAsia="Times New Roman" w:cs="Times New Roman"/>
      <w:i/>
      <w:iCs/>
      <w:color w:val="092E4E"/>
    </w:rPr>
  </w:style>
  <w:style w:type="character" w:customStyle="1" w:styleId="Titre5Car">
    <w:name w:val="Titre 5 Car"/>
    <w:link w:val="Titre5"/>
    <w:uiPriority w:val="9"/>
    <w:semiHidden/>
    <w:rsid w:val="003F155E"/>
    <w:rPr>
      <w:rFonts w:eastAsia="Times New Roman" w:cs="Times New Roman"/>
      <w:color w:val="092E4E"/>
    </w:rPr>
  </w:style>
  <w:style w:type="character" w:customStyle="1" w:styleId="Titre6Car">
    <w:name w:val="Titre 6 Car"/>
    <w:link w:val="Titre6"/>
    <w:uiPriority w:val="9"/>
    <w:semiHidden/>
    <w:rsid w:val="003F155E"/>
    <w:rPr>
      <w:rFonts w:eastAsia="Times New Roman" w:cs="Times New Roman"/>
      <w:i/>
      <w:iCs/>
      <w:color w:val="595959"/>
    </w:rPr>
  </w:style>
  <w:style w:type="character" w:customStyle="1" w:styleId="Titre7Car">
    <w:name w:val="Titre 7 Car"/>
    <w:link w:val="Titre7"/>
    <w:uiPriority w:val="9"/>
    <w:semiHidden/>
    <w:rsid w:val="003F155E"/>
    <w:rPr>
      <w:rFonts w:eastAsia="Times New Roman" w:cs="Times New Roman"/>
      <w:color w:val="595959"/>
    </w:rPr>
  </w:style>
  <w:style w:type="character" w:customStyle="1" w:styleId="Titre8Car">
    <w:name w:val="Titre 8 Car"/>
    <w:link w:val="Titre8"/>
    <w:uiPriority w:val="9"/>
    <w:semiHidden/>
    <w:rsid w:val="003F155E"/>
    <w:rPr>
      <w:rFonts w:eastAsia="Times New Roman" w:cs="Times New Roman"/>
      <w:i/>
      <w:iCs/>
      <w:color w:val="272727"/>
    </w:rPr>
  </w:style>
  <w:style w:type="character" w:customStyle="1" w:styleId="Titre9Car">
    <w:name w:val="Titre 9 Car"/>
    <w:link w:val="Titre9"/>
    <w:uiPriority w:val="9"/>
    <w:semiHidden/>
    <w:rsid w:val="003F155E"/>
    <w:rPr>
      <w:rFonts w:eastAsia="Times New Roman" w:cs="Times New Roman"/>
      <w:color w:val="272727"/>
    </w:rPr>
  </w:style>
  <w:style w:type="paragraph" w:styleId="Titre">
    <w:name w:val="Title"/>
    <w:aliases w:val="CFF_Titre"/>
    <w:next w:val="Titre1"/>
    <w:link w:val="TitreCar"/>
    <w:uiPriority w:val="10"/>
    <w:qFormat/>
    <w:rsid w:val="00CB535B"/>
    <w:pPr>
      <w:spacing w:after="80"/>
      <w:contextualSpacing/>
    </w:pPr>
    <w:rPr>
      <w:rFonts w:ascii="Calibri" w:eastAsia="Times New Roman" w:hAnsi="Calibri"/>
      <w:b/>
      <w:color w:val="0C3E69"/>
      <w:spacing w:val="-10"/>
      <w:kern w:val="28"/>
      <w:sz w:val="40"/>
      <w:szCs w:val="56"/>
      <w:lang w:eastAsia="en-US"/>
    </w:rPr>
  </w:style>
  <w:style w:type="character" w:customStyle="1" w:styleId="TitreCar">
    <w:name w:val="Titre Car"/>
    <w:aliases w:val="CFF_Titre Car"/>
    <w:link w:val="Titre"/>
    <w:uiPriority w:val="10"/>
    <w:rsid w:val="00CB535B"/>
    <w:rPr>
      <w:rFonts w:ascii="Calibri" w:eastAsia="Times New Roman" w:hAnsi="Calibri" w:cs="Times New Roman"/>
      <w:b/>
      <w:color w:val="0C3E69"/>
      <w:spacing w:val="-10"/>
      <w:kern w:val="28"/>
      <w:sz w:val="40"/>
      <w:szCs w:val="56"/>
    </w:rPr>
  </w:style>
  <w:style w:type="paragraph" w:customStyle="1" w:styleId="CFFpucefindeparagraphe">
    <w:name w:val="CFF_puce_fin de paragraphe"/>
    <w:basedOn w:val="Normal"/>
    <w:qFormat/>
    <w:rsid w:val="00F872F8"/>
    <w:pPr>
      <w:numPr>
        <w:numId w:val="1"/>
      </w:numPr>
      <w:pBdr>
        <w:bottom w:val="single" w:sz="8" w:space="11" w:color="85CEE4"/>
      </w:pBdr>
      <w:spacing w:before="120" w:after="120" w:line="240" w:lineRule="auto"/>
    </w:pPr>
  </w:style>
  <w:style w:type="paragraph" w:customStyle="1" w:styleId="CFFpuce">
    <w:name w:val="CFF_puce"/>
    <w:basedOn w:val="CFFpucefindeparagraphe"/>
    <w:qFormat/>
    <w:rsid w:val="00F872F8"/>
    <w:pPr>
      <w:numPr>
        <w:numId w:val="2"/>
      </w:numPr>
      <w:pBdr>
        <w:bottom w:val="none" w:sz="0" w:space="0" w:color="auto"/>
      </w:pBdr>
    </w:pPr>
    <w:rPr>
      <w:noProof/>
    </w:rPr>
  </w:style>
  <w:style w:type="paragraph" w:styleId="Citation">
    <w:name w:val="Quote"/>
    <w:aliases w:val="CFF_Citation,légende"/>
    <w:basedOn w:val="Normal"/>
    <w:next w:val="Normal"/>
    <w:link w:val="CitationCar"/>
    <w:uiPriority w:val="29"/>
    <w:qFormat/>
    <w:rsid w:val="008E56AD"/>
    <w:pPr>
      <w:spacing w:before="160"/>
    </w:pPr>
    <w:rPr>
      <w:b/>
      <w:iCs/>
      <w:color w:val="5A97B4"/>
      <w:sz w:val="18"/>
    </w:rPr>
  </w:style>
  <w:style w:type="character" w:customStyle="1" w:styleId="CitationCar">
    <w:name w:val="Citation Car"/>
    <w:aliases w:val="CFF_Citation Car,légende Car"/>
    <w:link w:val="Citation"/>
    <w:uiPriority w:val="29"/>
    <w:rsid w:val="008E56AD"/>
    <w:rPr>
      <w:rFonts w:ascii="Calibri" w:hAnsi="Calibri" w:cs="Calibri"/>
      <w:b/>
      <w:iCs/>
      <w:color w:val="5A97B4"/>
      <w:sz w:val="18"/>
    </w:rPr>
  </w:style>
  <w:style w:type="paragraph" w:styleId="Corpsdetexte2">
    <w:name w:val="Body Text 2"/>
    <w:basedOn w:val="Normal"/>
    <w:link w:val="Corpsdetexte2Car"/>
    <w:uiPriority w:val="99"/>
    <w:semiHidden/>
    <w:unhideWhenUsed/>
    <w:rsid w:val="008E56AD"/>
    <w:pPr>
      <w:spacing w:after="120" w:line="480" w:lineRule="auto"/>
    </w:pPr>
  </w:style>
  <w:style w:type="character" w:customStyle="1" w:styleId="Corpsdetexte2Car">
    <w:name w:val="Corps de texte 2 Car"/>
    <w:link w:val="Corpsdetexte2"/>
    <w:uiPriority w:val="99"/>
    <w:semiHidden/>
    <w:rsid w:val="008E56AD"/>
    <w:rPr>
      <w:rFonts w:ascii="Calibri" w:hAnsi="Calibri" w:cs="Calibri"/>
      <w:sz w:val="20"/>
    </w:rPr>
  </w:style>
  <w:style w:type="paragraph" w:customStyle="1" w:styleId="CFFTitre2rouge">
    <w:name w:val="CFF_Titre 2 rouge"/>
    <w:basedOn w:val="Titre2"/>
    <w:qFormat/>
    <w:rsid w:val="007A3A73"/>
    <w:rPr>
      <w:color w:val="E84249"/>
    </w:rPr>
  </w:style>
  <w:style w:type="character" w:styleId="Numrodepage">
    <w:name w:val="page number"/>
    <w:aliases w:val="CFF_Numéro de page"/>
    <w:uiPriority w:val="99"/>
    <w:unhideWhenUsed/>
    <w:qFormat/>
    <w:rsid w:val="00596D09"/>
    <w:rPr>
      <w:rFonts w:ascii="Soleil Lt" w:hAnsi="Soleil Lt"/>
      <w:color w:val="5A97B4"/>
      <w:sz w:val="18"/>
      <w:szCs w:val="18"/>
    </w:rPr>
  </w:style>
  <w:style w:type="table" w:styleId="Grilledutableau">
    <w:name w:val="Table Grid"/>
    <w:basedOn w:val="TableauNormal"/>
    <w:uiPriority w:val="39"/>
    <w:rsid w:val="007A3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FFcitationlgendefindesectionfilet">
    <w:name w:val="CFF_citation légende fin de section (filet)"/>
    <w:next w:val="Normal"/>
    <w:qFormat/>
    <w:rsid w:val="0087728C"/>
    <w:pPr>
      <w:pBdr>
        <w:bottom w:val="single" w:sz="8" w:space="12" w:color="85CEE4"/>
      </w:pBdr>
      <w:spacing w:after="160" w:line="278" w:lineRule="auto"/>
    </w:pPr>
    <w:rPr>
      <w:rFonts w:ascii="Calibri" w:hAnsi="Calibri" w:cs="Calibri"/>
      <w:b/>
      <w:iCs/>
      <w:color w:val="5A97B4"/>
      <w:kern w:val="2"/>
      <w:sz w:val="18"/>
      <w:szCs w:val="24"/>
      <w:lang w:eastAsia="en-US"/>
    </w:rPr>
  </w:style>
  <w:style w:type="paragraph" w:customStyle="1" w:styleId="CFFparagraphe">
    <w:name w:val="CFF_paragraphe"/>
    <w:aliases w:val="fin de section (filet)"/>
    <w:next w:val="Normal"/>
    <w:rsid w:val="0087728C"/>
    <w:pPr>
      <w:pBdr>
        <w:bottom w:val="single" w:sz="8" w:space="12" w:color="85CEE4"/>
      </w:pBdr>
      <w:spacing w:after="160" w:line="278" w:lineRule="auto"/>
    </w:pPr>
    <w:rPr>
      <w:rFonts w:ascii="Calibri" w:hAnsi="Calibri" w:cs="Calibri"/>
      <w:kern w:val="2"/>
      <w:lang w:eastAsia="en-US"/>
    </w:rPr>
  </w:style>
  <w:style w:type="paragraph" w:customStyle="1" w:styleId="CFFSignature1">
    <w:name w:val="CFF_Signature1"/>
    <w:basedOn w:val="Citation"/>
    <w:qFormat/>
    <w:rsid w:val="00E2534F"/>
    <w:pPr>
      <w:spacing w:before="0"/>
      <w:ind w:left="7371"/>
    </w:pPr>
    <w:rPr>
      <w:sz w:val="22"/>
      <w:szCs w:val="20"/>
      <w:lang w:eastAsia="fr-FR"/>
    </w:rPr>
  </w:style>
  <w:style w:type="paragraph" w:styleId="En-tte">
    <w:name w:val="header"/>
    <w:aliases w:val="CFF_En-tête"/>
    <w:basedOn w:val="Normal"/>
    <w:link w:val="En-tteCar"/>
    <w:uiPriority w:val="99"/>
    <w:unhideWhenUsed/>
    <w:qFormat/>
    <w:rsid w:val="00B85DB9"/>
    <w:pPr>
      <w:tabs>
        <w:tab w:val="center" w:pos="4536"/>
        <w:tab w:val="right" w:pos="9072"/>
      </w:tabs>
      <w:spacing w:line="240" w:lineRule="auto"/>
    </w:pPr>
  </w:style>
  <w:style w:type="character" w:customStyle="1" w:styleId="En-tteCar">
    <w:name w:val="En-tête Car"/>
    <w:aliases w:val="CFF_En-tête Car"/>
    <w:link w:val="En-tte"/>
    <w:uiPriority w:val="99"/>
    <w:rsid w:val="00B85DB9"/>
    <w:rPr>
      <w:rFonts w:ascii="Calibri" w:hAnsi="Calibri" w:cs="Calibri"/>
      <w:sz w:val="20"/>
    </w:rPr>
  </w:style>
  <w:style w:type="paragraph" w:styleId="Pieddepage">
    <w:name w:val="footer"/>
    <w:aliases w:val="CFF_Pied de page"/>
    <w:basedOn w:val="Normal"/>
    <w:link w:val="PieddepageCar"/>
    <w:uiPriority w:val="99"/>
    <w:unhideWhenUsed/>
    <w:qFormat/>
    <w:rsid w:val="00B85DB9"/>
    <w:pPr>
      <w:tabs>
        <w:tab w:val="center" w:pos="4536"/>
        <w:tab w:val="right" w:pos="9072"/>
      </w:tabs>
      <w:spacing w:line="240" w:lineRule="auto"/>
    </w:pPr>
  </w:style>
  <w:style w:type="character" w:customStyle="1" w:styleId="PieddepageCar">
    <w:name w:val="Pied de page Car"/>
    <w:aliases w:val="CFF_Pied de page Car"/>
    <w:link w:val="Pieddepage"/>
    <w:uiPriority w:val="99"/>
    <w:rsid w:val="00B85DB9"/>
    <w:rPr>
      <w:rFonts w:ascii="Calibri" w:hAnsi="Calibri" w:cs="Calibri"/>
      <w:sz w:val="20"/>
    </w:rPr>
  </w:style>
  <w:style w:type="character" w:styleId="Marquedecommentaire">
    <w:name w:val="annotation reference"/>
    <w:basedOn w:val="Policepardfaut"/>
    <w:uiPriority w:val="99"/>
    <w:semiHidden/>
    <w:unhideWhenUsed/>
    <w:rsid w:val="00507C29"/>
    <w:rPr>
      <w:sz w:val="16"/>
      <w:szCs w:val="16"/>
    </w:rPr>
  </w:style>
  <w:style w:type="paragraph" w:styleId="Commentaire">
    <w:name w:val="annotation text"/>
    <w:basedOn w:val="Normal"/>
    <w:link w:val="CommentaireCar"/>
    <w:uiPriority w:val="99"/>
    <w:semiHidden/>
    <w:unhideWhenUsed/>
    <w:rsid w:val="00507C29"/>
    <w:pPr>
      <w:spacing w:line="240" w:lineRule="auto"/>
    </w:pPr>
    <w:rPr>
      <w:sz w:val="20"/>
      <w:szCs w:val="20"/>
    </w:rPr>
  </w:style>
  <w:style w:type="character" w:customStyle="1" w:styleId="CommentaireCar">
    <w:name w:val="Commentaire Car"/>
    <w:basedOn w:val="Policepardfaut"/>
    <w:link w:val="Commentaire"/>
    <w:uiPriority w:val="99"/>
    <w:semiHidden/>
    <w:rsid w:val="00507C29"/>
    <w:rPr>
      <w:rFonts w:ascii="Calibri" w:hAnsi="Calibri" w:cs="Calibri"/>
      <w:kern w:val="2"/>
      <w:lang w:eastAsia="en-US"/>
    </w:rPr>
  </w:style>
  <w:style w:type="paragraph" w:styleId="Objetducommentaire">
    <w:name w:val="annotation subject"/>
    <w:basedOn w:val="Commentaire"/>
    <w:next w:val="Commentaire"/>
    <w:link w:val="ObjetducommentaireCar"/>
    <w:uiPriority w:val="99"/>
    <w:semiHidden/>
    <w:unhideWhenUsed/>
    <w:rsid w:val="00507C29"/>
    <w:rPr>
      <w:b/>
      <w:bCs/>
    </w:rPr>
  </w:style>
  <w:style w:type="character" w:customStyle="1" w:styleId="ObjetducommentaireCar">
    <w:name w:val="Objet du commentaire Car"/>
    <w:basedOn w:val="CommentaireCar"/>
    <w:link w:val="Objetducommentaire"/>
    <w:uiPriority w:val="99"/>
    <w:semiHidden/>
    <w:rsid w:val="00507C29"/>
    <w:rPr>
      <w:rFonts w:ascii="Calibri" w:hAnsi="Calibri" w:cs="Calibri"/>
      <w:b/>
      <w:bCs/>
      <w:kern w:val="2"/>
      <w:lang w:eastAsia="en-US"/>
    </w:rPr>
  </w:style>
  <w:style w:type="paragraph" w:styleId="Rvision">
    <w:name w:val="Revision"/>
    <w:hidden/>
    <w:uiPriority w:val="99"/>
    <w:semiHidden/>
    <w:rsid w:val="00507C29"/>
    <w:rPr>
      <w:rFonts w:ascii="Calibri" w:hAnsi="Calibri" w:cs="Calibri"/>
      <w:kern w:val="2"/>
      <w:sz w:val="22"/>
      <w:szCs w:val="24"/>
      <w:lang w:eastAsia="en-US"/>
    </w:rPr>
  </w:style>
  <w:style w:type="paragraph" w:styleId="Textedebulles">
    <w:name w:val="Balloon Text"/>
    <w:basedOn w:val="Normal"/>
    <w:link w:val="TextedebullesCar"/>
    <w:uiPriority w:val="99"/>
    <w:semiHidden/>
    <w:unhideWhenUsed/>
    <w:rsid w:val="00507C2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7C29"/>
    <w:rPr>
      <w:rFonts w:ascii="Tahoma" w:hAnsi="Tahoma" w:cs="Tahoma"/>
      <w:kern w:val="2"/>
      <w:sz w:val="16"/>
      <w:szCs w:val="16"/>
      <w:lang w:eastAsia="en-US"/>
    </w:rPr>
  </w:style>
  <w:style w:type="character" w:styleId="Lienhypertexte">
    <w:name w:val="Hyperlink"/>
    <w:basedOn w:val="Policepardfaut"/>
    <w:uiPriority w:val="99"/>
    <w:unhideWhenUsed/>
    <w:rsid w:val="00FC3CE9"/>
    <w:rPr>
      <w:color w:val="5A97B4" w:themeColor="hyperlink"/>
      <w:u w:val="single"/>
    </w:rPr>
  </w:style>
  <w:style w:type="character" w:styleId="Mentionnonrsolue">
    <w:name w:val="Unresolved Mention"/>
    <w:basedOn w:val="Policepardfaut"/>
    <w:uiPriority w:val="99"/>
    <w:semiHidden/>
    <w:unhideWhenUsed/>
    <w:rsid w:val="00FC3CE9"/>
    <w:rPr>
      <w:color w:val="605E5C"/>
      <w:shd w:val="clear" w:color="auto" w:fill="E1DFDD"/>
    </w:rPr>
  </w:style>
  <w:style w:type="paragraph" w:styleId="NormalWeb">
    <w:name w:val="Normal (Web)"/>
    <w:basedOn w:val="Normal"/>
    <w:uiPriority w:val="99"/>
    <w:semiHidden/>
    <w:unhideWhenUsed/>
    <w:rsid w:val="00B567AB"/>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27804">
      <w:bodyDiv w:val="1"/>
      <w:marLeft w:val="0"/>
      <w:marRight w:val="0"/>
      <w:marTop w:val="0"/>
      <w:marBottom w:val="0"/>
      <w:divBdr>
        <w:top w:val="none" w:sz="0" w:space="0" w:color="auto"/>
        <w:left w:val="none" w:sz="0" w:space="0" w:color="auto"/>
        <w:bottom w:val="none" w:sz="0" w:space="0" w:color="auto"/>
        <w:right w:val="none" w:sz="0" w:space="0" w:color="auto"/>
      </w:divBdr>
    </w:div>
    <w:div w:id="926228653">
      <w:bodyDiv w:val="1"/>
      <w:marLeft w:val="0"/>
      <w:marRight w:val="0"/>
      <w:marTop w:val="0"/>
      <w:marBottom w:val="0"/>
      <w:divBdr>
        <w:top w:val="none" w:sz="0" w:space="0" w:color="auto"/>
        <w:left w:val="none" w:sz="0" w:space="0" w:color="auto"/>
        <w:bottom w:val="none" w:sz="0" w:space="0" w:color="auto"/>
        <w:right w:val="none" w:sz="0" w:space="0" w:color="auto"/>
      </w:divBdr>
    </w:div>
    <w:div w:id="951740406">
      <w:bodyDiv w:val="1"/>
      <w:marLeft w:val="0"/>
      <w:marRight w:val="0"/>
      <w:marTop w:val="0"/>
      <w:marBottom w:val="0"/>
      <w:divBdr>
        <w:top w:val="none" w:sz="0" w:space="0" w:color="auto"/>
        <w:left w:val="none" w:sz="0" w:space="0" w:color="auto"/>
        <w:bottom w:val="none" w:sz="0" w:space="0" w:color="auto"/>
        <w:right w:val="none" w:sz="0" w:space="0" w:color="auto"/>
      </w:divBdr>
      <w:divsChild>
        <w:div w:id="1246721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411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ederation@communesforestieres.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ourgognefranchecomte@communesforestieres.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STURGEZ\AppData\Local\Microsoft\Windows\INetCache\Content.Outlook\YYNAB452\courrier_cff.dot" TargetMode="External"/></Relationships>
</file>

<file path=word/theme/theme1.xml><?xml version="1.0" encoding="utf-8"?>
<a:theme xmlns:a="http://schemas.openxmlformats.org/drawingml/2006/main" name="Thème Office">
  <a:themeElements>
    <a:clrScheme name="CFF">
      <a:dk1>
        <a:sysClr val="windowText" lastClr="000000"/>
      </a:dk1>
      <a:lt1>
        <a:sysClr val="window" lastClr="FFFFFF"/>
      </a:lt1>
      <a:dk2>
        <a:srgbClr val="0E2841"/>
      </a:dk2>
      <a:lt2>
        <a:srgbClr val="E8E8E8"/>
      </a:lt2>
      <a:accent1>
        <a:srgbClr val="0C3E69"/>
      </a:accent1>
      <a:accent2>
        <a:srgbClr val="85CEE4"/>
      </a:accent2>
      <a:accent3>
        <a:srgbClr val="E84249"/>
      </a:accent3>
      <a:accent4>
        <a:srgbClr val="13735F"/>
      </a:accent4>
      <a:accent5>
        <a:srgbClr val="7DC4A3"/>
      </a:accent5>
      <a:accent6>
        <a:srgbClr val="5A97B4"/>
      </a:accent6>
      <a:hlink>
        <a:srgbClr val="5A97B4"/>
      </a:hlink>
      <a:folHlink>
        <a:srgbClr val="E8424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c0e16f-617b-489b-927d-e47d6a9b0dd6" xsi:nil="true"/>
    <lcf76f155ced4ddcb4097134ff3c332f xmlns="aafef5a3-8d0f-40fe-92d2-3a83d9f5351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DDB407A8B4D74D9778025007C2B287" ma:contentTypeVersion="14" ma:contentTypeDescription="Crée un document." ma:contentTypeScope="" ma:versionID="92819aa7f34fdd181bad3eaad411ceeb">
  <xsd:schema xmlns:xsd="http://www.w3.org/2001/XMLSchema" xmlns:xs="http://www.w3.org/2001/XMLSchema" xmlns:p="http://schemas.microsoft.com/office/2006/metadata/properties" xmlns:ns2="aafef5a3-8d0f-40fe-92d2-3a83d9f5351b" xmlns:ns3="8cc0e16f-617b-489b-927d-e47d6a9b0dd6" targetNamespace="http://schemas.microsoft.com/office/2006/metadata/properties" ma:root="true" ma:fieldsID="4892a74828659014027a4577705f1fff" ns2:_="" ns3:_="">
    <xsd:import namespace="aafef5a3-8d0f-40fe-92d2-3a83d9f5351b"/>
    <xsd:import namespace="8cc0e16f-617b-489b-927d-e47d6a9b0dd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ef5a3-8d0f-40fe-92d2-3a83d9f53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e8b39c3-5b2a-410c-878e-fd29726316a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0e16f-617b-489b-927d-e47d6a9b0dd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57d5565-ac82-42f4-92ae-7ca5ea33f40e}" ma:internalName="TaxCatchAll" ma:showField="CatchAllData" ma:web="8cc0e16f-617b-489b-927d-e47d6a9b0d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54667-1AD3-4F16-881E-154C28C40F00}">
  <ds:schemaRefs>
    <ds:schemaRef ds:uri="http://schemas.microsoft.com/office/2006/metadata/properties"/>
    <ds:schemaRef ds:uri="http://schemas.microsoft.com/office/infopath/2007/PartnerControls"/>
    <ds:schemaRef ds:uri="8cc0e16f-617b-489b-927d-e47d6a9b0dd6"/>
    <ds:schemaRef ds:uri="aafef5a3-8d0f-40fe-92d2-3a83d9f5351b"/>
  </ds:schemaRefs>
</ds:datastoreItem>
</file>

<file path=customXml/itemProps2.xml><?xml version="1.0" encoding="utf-8"?>
<ds:datastoreItem xmlns:ds="http://schemas.openxmlformats.org/officeDocument/2006/customXml" ds:itemID="{6D1BDB5B-05F1-411C-9E54-468BD5877BA2}">
  <ds:schemaRefs>
    <ds:schemaRef ds:uri="http://schemas.microsoft.com/sharepoint/v3/contenttype/forms"/>
  </ds:schemaRefs>
</ds:datastoreItem>
</file>

<file path=customXml/itemProps3.xml><?xml version="1.0" encoding="utf-8"?>
<ds:datastoreItem xmlns:ds="http://schemas.openxmlformats.org/officeDocument/2006/customXml" ds:itemID="{16FFABCE-F776-4960-AF66-4118374A0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ef5a3-8d0f-40fe-92d2-3a83d9f5351b"/>
    <ds:schemaRef ds:uri="8cc0e16f-617b-489b-927d-e47d6a9b0d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2D5BA0-35D7-4DA8-ABF9-A5A25CB24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courrier_cff</Template>
  <TotalTime>135</TotalTime>
  <Pages>1</Pages>
  <Words>310</Words>
  <Characters>1710</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Courrier</vt:lpstr>
    </vt:vector>
  </TitlesOfParts>
  <Company>HP</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Courrier</dc:title>
  <dc:creator>Alain LESTURGEZ</dc:creator>
  <cp:lastModifiedBy>Aurore MAHE</cp:lastModifiedBy>
  <cp:revision>4</cp:revision>
  <cp:lastPrinted>2026-01-27T07:40:00Z</cp:lastPrinted>
  <dcterms:created xsi:type="dcterms:W3CDTF">2026-02-26T14:05:00Z</dcterms:created>
  <dcterms:modified xsi:type="dcterms:W3CDTF">2026-03-13T15:25:00Z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0x01010068DDB407A8B4D74D9778025007C2B287</vt:lpwstr>
  </property>
  <property fmtid="{D5CDD505-2E9C-101B-9397-08002B2CF9AE}" pid="3" name="MediaServiceImageTags">
    <vt:lpwstr/>
  </property>
</Properties>
</file>